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DBB9" w14:textId="77777777" w:rsidR="00FB66DB" w:rsidRPr="00FB66DB" w:rsidRDefault="0063226F" w:rsidP="00FB66DB">
      <w:pPr>
        <w:spacing w:after="200"/>
        <w:jc w:val="center"/>
        <w:rPr>
          <w:rFonts w:eastAsia="Calibri"/>
          <w:bCs/>
          <w:color w:val="1F497D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137C64E" wp14:editId="49B449DA">
            <wp:simplePos x="0" y="0"/>
            <wp:positionH relativeFrom="margin">
              <wp:align>right</wp:align>
            </wp:positionH>
            <wp:positionV relativeFrom="margin">
              <wp:posOffset>58420</wp:posOffset>
            </wp:positionV>
            <wp:extent cx="1143000" cy="1143000"/>
            <wp:effectExtent l="0" t="0" r="0" b="0"/>
            <wp:wrapNone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534CC9B3" wp14:editId="24821EB7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581785" cy="1143000"/>
            <wp:effectExtent l="0" t="0" r="0" b="0"/>
            <wp:wrapNone/>
            <wp:docPr id="74" name="Picture 1" descr="Description: Description: 20151214-GRTS-Great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20151214-GRTS-Great Se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6DB" w:rsidRPr="00FB66DB">
        <w:rPr>
          <w:rFonts w:eastAsia="Calibri"/>
          <w:bCs/>
          <w:color w:val="1F497D"/>
          <w:sz w:val="14"/>
          <w:szCs w:val="14"/>
        </w:rPr>
        <w:t>The Government of The United States of America</w:t>
      </w:r>
      <w:r w:rsidR="00FB66DB" w:rsidRPr="00FB66DB">
        <w:rPr>
          <w:rFonts w:eastAsia="Calibri"/>
          <w:color w:val="1F497D"/>
          <w:sz w:val="14"/>
          <w:szCs w:val="14"/>
        </w:rPr>
        <w:br/>
      </w:r>
      <w:r w:rsidR="00FB66DB" w:rsidRPr="00FB66DB">
        <w:rPr>
          <w:rFonts w:eastAsia="Calibri"/>
          <w:bCs/>
          <w:color w:val="1F497D"/>
          <w:sz w:val="14"/>
          <w:szCs w:val="14"/>
        </w:rPr>
        <w:t>Rural Free Delivery Route 1</w:t>
      </w:r>
    </w:p>
    <w:p w14:paraId="56E11143" w14:textId="77777777" w:rsidR="00FB66DB" w:rsidRPr="00FB66DB" w:rsidRDefault="00FB66DB" w:rsidP="00FB66DB">
      <w:pPr>
        <w:spacing w:after="200"/>
        <w:jc w:val="center"/>
        <w:rPr>
          <w:rFonts w:eastAsia="Calibri"/>
          <w:b/>
          <w:color w:val="FF0000"/>
          <w:sz w:val="28"/>
          <w:szCs w:val="28"/>
        </w:rPr>
      </w:pPr>
      <w:r w:rsidRPr="00FB66DB">
        <w:rPr>
          <w:rFonts w:eastAsia="Calibri"/>
          <w:b/>
          <w:color w:val="1F497D"/>
          <w:sz w:val="28"/>
          <w:szCs w:val="28"/>
        </w:rPr>
        <w:t>The office of the Secretary of State</w:t>
      </w:r>
    </w:p>
    <w:p w14:paraId="13601501" w14:textId="77777777" w:rsidR="00FB66DB" w:rsidRPr="00FB66DB" w:rsidRDefault="00FB66DB" w:rsidP="00FB66DB">
      <w:pPr>
        <w:jc w:val="center"/>
        <w:rPr>
          <w:rFonts w:eastAsia="Calibri"/>
          <w:color w:val="1F497D"/>
          <w:sz w:val="14"/>
          <w:szCs w:val="14"/>
        </w:rPr>
      </w:pPr>
      <w:r w:rsidRPr="00FB66DB">
        <w:rPr>
          <w:rFonts w:eastAsia="Calibri"/>
          <w:color w:val="1F497D"/>
          <w:sz w:val="14"/>
          <w:szCs w:val="14"/>
        </w:rPr>
        <w:t>Box #2</w:t>
      </w:r>
    </w:p>
    <w:p w14:paraId="68127CC9" w14:textId="6CD19BAD" w:rsidR="00FB66DB" w:rsidRDefault="00FB66DB" w:rsidP="00FB66DB">
      <w:pPr>
        <w:jc w:val="center"/>
        <w:rPr>
          <w:rFonts w:eastAsia="Calibri"/>
          <w:bCs/>
          <w:color w:val="1F497D"/>
          <w:sz w:val="14"/>
          <w:szCs w:val="14"/>
        </w:rPr>
      </w:pPr>
      <w:r w:rsidRPr="00FB66DB">
        <w:rPr>
          <w:rFonts w:eastAsia="Calibri"/>
          <w:bCs/>
          <w:color w:val="1F497D"/>
          <w:sz w:val="14"/>
          <w:szCs w:val="14"/>
        </w:rPr>
        <w:t>The United States of America</w:t>
      </w:r>
      <w:r w:rsidRPr="00FB66DB">
        <w:rPr>
          <w:rFonts w:eastAsia="Calibri"/>
          <w:color w:val="1F497D"/>
          <w:sz w:val="14"/>
          <w:szCs w:val="14"/>
        </w:rPr>
        <w:br/>
      </w:r>
      <w:bookmarkStart w:id="0" w:name="_Hlk115287941"/>
      <w:r w:rsidRPr="00FB66DB">
        <w:rPr>
          <w:rFonts w:eastAsia="Calibri"/>
          <w:bCs/>
          <w:color w:val="1F497D"/>
          <w:sz w:val="14"/>
          <w:szCs w:val="14"/>
        </w:rPr>
        <w:t xml:space="preserve">Global Postal Code-NAC: </w:t>
      </w:r>
      <w:r w:rsidR="006E3D8D" w:rsidRPr="006E3D8D">
        <w:rPr>
          <w:rFonts w:eastAsia="Calibri"/>
          <w:bCs/>
          <w:color w:val="1F497D"/>
          <w:sz w:val="14"/>
          <w:szCs w:val="14"/>
        </w:rPr>
        <w:t>8DNBX PPJ78</w:t>
      </w:r>
    </w:p>
    <w:p w14:paraId="75EB1CC2" w14:textId="77777777" w:rsidR="008908A4" w:rsidRPr="008908A4" w:rsidRDefault="008908A4" w:rsidP="008908A4">
      <w:pPr>
        <w:jc w:val="center"/>
        <w:rPr>
          <w:rFonts w:eastAsia="Calibri"/>
          <w:bCs/>
          <w:color w:val="1F497D"/>
          <w:sz w:val="14"/>
          <w:szCs w:val="14"/>
        </w:rPr>
      </w:pPr>
      <w:r w:rsidRPr="008908A4">
        <w:rPr>
          <w:rFonts w:eastAsia="Calibri"/>
          <w:bCs/>
          <w:color w:val="1F497D"/>
          <w:sz w:val="14"/>
          <w:szCs w:val="14"/>
        </w:rPr>
        <w:t xml:space="preserve">c/o 18 Harding St. </w:t>
      </w:r>
    </w:p>
    <w:p w14:paraId="404E24F9" w14:textId="57BB3A2F" w:rsidR="008908A4" w:rsidRPr="00FB66DB" w:rsidRDefault="008908A4" w:rsidP="008908A4">
      <w:pPr>
        <w:jc w:val="center"/>
        <w:rPr>
          <w:rFonts w:eastAsia="Calibri"/>
          <w:bCs/>
          <w:color w:val="1F497D"/>
          <w:sz w:val="14"/>
          <w:szCs w:val="14"/>
        </w:rPr>
      </w:pPr>
      <w:r w:rsidRPr="008908A4">
        <w:rPr>
          <w:rFonts w:eastAsia="Calibri"/>
          <w:bCs/>
          <w:color w:val="1F497D"/>
          <w:sz w:val="14"/>
          <w:szCs w:val="14"/>
        </w:rPr>
        <w:t>Johnstown, State of Pennsylvania. 15905</w:t>
      </w:r>
    </w:p>
    <w:bookmarkEnd w:id="0"/>
    <w:p w14:paraId="284A186B" w14:textId="2CFB3CC4" w:rsidR="00FB66DB" w:rsidRPr="00FB66DB" w:rsidRDefault="001E4E12" w:rsidP="00FB66DB">
      <w:pPr>
        <w:jc w:val="center"/>
        <w:rPr>
          <w:rFonts w:eastAsia="Calibri"/>
          <w:color w:val="1F497D"/>
          <w:sz w:val="16"/>
          <w:szCs w:val="16"/>
        </w:rPr>
      </w:pPr>
      <w:r>
        <w:rPr>
          <w:noProof/>
          <w:color w:val="17365D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D04A9D7" wp14:editId="10722C56">
            <wp:simplePos x="0" y="0"/>
            <wp:positionH relativeFrom="margin">
              <wp:posOffset>5471712</wp:posOffset>
            </wp:positionH>
            <wp:positionV relativeFrom="margin">
              <wp:posOffset>999710</wp:posOffset>
            </wp:positionV>
            <wp:extent cx="905510" cy="911860"/>
            <wp:effectExtent l="0" t="0" r="8890" b="2540"/>
            <wp:wrapNone/>
            <wp:docPr id="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977BD7" w14:textId="10664177" w:rsidR="00FB66DB" w:rsidRPr="00FB66DB" w:rsidRDefault="00FB66DB" w:rsidP="00FB66DB">
      <w:pPr>
        <w:jc w:val="center"/>
        <w:rPr>
          <w:rFonts w:eastAsia="Calibri"/>
          <w:color w:val="1F497D"/>
          <w:sz w:val="12"/>
          <w:szCs w:val="12"/>
        </w:rPr>
      </w:pPr>
      <w:r w:rsidRPr="00FB66DB">
        <w:rPr>
          <w:rFonts w:eastAsia="Calibri"/>
          <w:color w:val="1F497D"/>
          <w:sz w:val="12"/>
          <w:szCs w:val="12"/>
        </w:rPr>
        <w:t>Office hours: 9:00 - 9:00 UTC-6 Monday - Friday</w:t>
      </w:r>
    </w:p>
    <w:p w14:paraId="7776BF11" w14:textId="493C64FE" w:rsidR="00FB66DB" w:rsidRPr="00FB66DB" w:rsidRDefault="00FB66DB" w:rsidP="00FB66DB">
      <w:pPr>
        <w:jc w:val="center"/>
        <w:rPr>
          <w:rFonts w:eastAsia="Calibri"/>
          <w:color w:val="1F497D"/>
          <w:sz w:val="12"/>
          <w:szCs w:val="12"/>
        </w:rPr>
      </w:pPr>
      <w:r w:rsidRPr="00FB66DB">
        <w:rPr>
          <w:rFonts w:eastAsia="Calibri"/>
          <w:color w:val="1F497D"/>
          <w:sz w:val="12"/>
          <w:szCs w:val="12"/>
        </w:rPr>
        <w:t>Phone: (951) 389-0313</w:t>
      </w:r>
    </w:p>
    <w:p w14:paraId="704CF519" w14:textId="1B29E802" w:rsidR="009F08BD" w:rsidRPr="00E819AC" w:rsidRDefault="001E4E12" w:rsidP="001E4E12">
      <w:pPr>
        <w:tabs>
          <w:tab w:val="center" w:pos="4680"/>
          <w:tab w:val="left" w:pos="6888"/>
        </w:tabs>
        <w:rPr>
          <w:rFonts w:eastAsia="Calibri"/>
          <w:b/>
          <w:bCs/>
          <w:color w:val="1F497D"/>
          <w:sz w:val="12"/>
          <w:szCs w:val="12"/>
        </w:rPr>
      </w:pPr>
      <w:r>
        <w:rPr>
          <w:rFonts w:eastAsia="Calibri"/>
          <w:color w:val="1F497D"/>
          <w:sz w:val="12"/>
          <w:szCs w:val="12"/>
        </w:rPr>
        <w:tab/>
      </w:r>
      <w:r w:rsidR="00FB66DB" w:rsidRPr="00FB66DB">
        <w:rPr>
          <w:rFonts w:eastAsia="Calibri"/>
          <w:color w:val="1F497D"/>
          <w:sz w:val="12"/>
          <w:szCs w:val="12"/>
        </w:rPr>
        <w:t xml:space="preserve">Email: </w:t>
      </w:r>
      <w:hyperlink r:id="rId10" w:tooltip="Compose mail to" w:history="1">
        <w:r w:rsidR="00E819AC" w:rsidRPr="00E819AC">
          <w:rPr>
            <w:color w:val="008ACC"/>
            <w:sz w:val="12"/>
            <w:szCs w:val="12"/>
            <w:u w:val="single"/>
          </w:rPr>
          <w:t>secretary-of-state@narrowway.support</w:t>
        </w:r>
      </w:hyperlink>
    </w:p>
    <w:p w14:paraId="57F092BE" w14:textId="1C4A59EA" w:rsidR="00B9759B" w:rsidRDefault="00B9759B" w:rsidP="009F08BD">
      <w:pPr>
        <w:jc w:val="center"/>
        <w:rPr>
          <w:rFonts w:ascii="Calibri" w:eastAsia="Calibri" w:hAnsi="Calibri"/>
          <w:b/>
          <w:bCs/>
          <w:i/>
          <w:iCs/>
          <w:color w:val="1F497D"/>
          <w:sz w:val="12"/>
          <w:szCs w:val="12"/>
        </w:rPr>
      </w:pPr>
    </w:p>
    <w:p w14:paraId="34259823" w14:textId="0C262267" w:rsidR="00B9759B" w:rsidRDefault="00B9759B" w:rsidP="009F08BD">
      <w:pPr>
        <w:jc w:val="center"/>
        <w:rPr>
          <w:rFonts w:ascii="Calibri" w:eastAsia="Calibri" w:hAnsi="Calibri"/>
          <w:b/>
          <w:bCs/>
          <w:i/>
          <w:iCs/>
          <w:color w:val="1F497D"/>
          <w:sz w:val="12"/>
          <w:szCs w:val="12"/>
        </w:rPr>
      </w:pPr>
    </w:p>
    <w:p w14:paraId="36977C15" w14:textId="77777777" w:rsidR="00B9759B" w:rsidRPr="00FB66DB" w:rsidRDefault="00B9759B" w:rsidP="009F08BD">
      <w:pPr>
        <w:jc w:val="center"/>
        <w:rPr>
          <w:rFonts w:ascii="Calibri" w:eastAsia="Calibri" w:hAnsi="Calibri"/>
          <w:b/>
          <w:bCs/>
          <w:i/>
          <w:iCs/>
          <w:color w:val="1F497D"/>
          <w:sz w:val="12"/>
          <w:szCs w:val="12"/>
        </w:rPr>
      </w:pPr>
    </w:p>
    <w:p w14:paraId="603ADB46" w14:textId="77777777" w:rsidR="002F58FB" w:rsidRDefault="002F58FB" w:rsidP="006D4F6A">
      <w:pPr>
        <w:pStyle w:val="NoSpacing"/>
        <w:jc w:val="both"/>
        <w:rPr>
          <w:color w:val="1F497D"/>
          <w:sz w:val="22"/>
          <w:szCs w:val="22"/>
        </w:rPr>
      </w:pPr>
    </w:p>
    <w:p w14:paraId="7F411B20" w14:textId="7F483CA2" w:rsidR="00240BA3" w:rsidRPr="00C4657C" w:rsidRDefault="00F35BD4" w:rsidP="006D4F6A">
      <w:pPr>
        <w:pStyle w:val="NoSpacing"/>
        <w:jc w:val="both"/>
        <w:rPr>
          <w:color w:val="1F497D"/>
          <w:sz w:val="22"/>
          <w:szCs w:val="22"/>
        </w:rPr>
      </w:pPr>
      <w:r w:rsidRPr="00C4657C">
        <w:rPr>
          <w:color w:val="1F497D"/>
          <w:sz w:val="22"/>
          <w:szCs w:val="22"/>
        </w:rPr>
        <w:t>On the</w:t>
      </w:r>
      <w:r w:rsidR="00034D55">
        <w:rPr>
          <w:color w:val="1F497D"/>
          <w:sz w:val="22"/>
          <w:szCs w:val="22"/>
        </w:rPr>
        <w:t xml:space="preserve"> </w:t>
      </w:r>
      <w:r w:rsidR="00D766FD">
        <w:rPr>
          <w:b/>
          <w:bCs/>
          <w:color w:val="1F497D"/>
          <w:sz w:val="22"/>
          <w:szCs w:val="22"/>
        </w:rPr>
        <w:t>2</w:t>
      </w:r>
      <w:r w:rsidR="004F5E82">
        <w:rPr>
          <w:b/>
          <w:bCs/>
          <w:color w:val="1F497D"/>
          <w:sz w:val="22"/>
          <w:szCs w:val="22"/>
        </w:rPr>
        <w:t>5</w:t>
      </w:r>
      <w:r w:rsidR="00B40366">
        <w:rPr>
          <w:b/>
          <w:bCs/>
          <w:color w:val="1F497D"/>
          <w:sz w:val="22"/>
          <w:szCs w:val="22"/>
        </w:rPr>
        <w:t>4</w:t>
      </w:r>
      <w:r w:rsidR="00B40366" w:rsidRPr="00B40366">
        <w:rPr>
          <w:b/>
          <w:bCs/>
          <w:color w:val="1F497D"/>
          <w:sz w:val="22"/>
          <w:szCs w:val="22"/>
          <w:vertAlign w:val="superscript"/>
        </w:rPr>
        <w:t>th</w:t>
      </w:r>
      <w:r w:rsidR="00B40366">
        <w:rPr>
          <w:b/>
          <w:bCs/>
          <w:color w:val="1F497D"/>
          <w:sz w:val="22"/>
          <w:szCs w:val="22"/>
        </w:rPr>
        <w:t xml:space="preserve"> </w:t>
      </w:r>
      <w:r w:rsidR="00A04D3C">
        <w:rPr>
          <w:b/>
          <w:bCs/>
          <w:color w:val="1F497D"/>
          <w:sz w:val="22"/>
          <w:szCs w:val="22"/>
        </w:rPr>
        <w:t>d</w:t>
      </w:r>
      <w:r w:rsidR="00C34719">
        <w:rPr>
          <w:b/>
          <w:color w:val="1F497D"/>
          <w:sz w:val="22"/>
          <w:szCs w:val="22"/>
        </w:rPr>
        <w:t>ay</w:t>
      </w:r>
      <w:r w:rsidR="001A48EB" w:rsidRPr="001A48EB">
        <w:rPr>
          <w:b/>
          <w:color w:val="1F497D"/>
          <w:sz w:val="22"/>
          <w:szCs w:val="22"/>
        </w:rPr>
        <w:t xml:space="preserve">, in the year of Yahweh, six thousand and </w:t>
      </w:r>
      <w:proofErr w:type="gramStart"/>
      <w:r w:rsidR="00CE0F0A">
        <w:rPr>
          <w:b/>
          <w:color w:val="1F497D"/>
          <w:sz w:val="22"/>
          <w:szCs w:val="22"/>
        </w:rPr>
        <w:t xml:space="preserve">twenty </w:t>
      </w:r>
      <w:r w:rsidR="001D649F">
        <w:rPr>
          <w:b/>
          <w:color w:val="1F497D"/>
          <w:sz w:val="22"/>
          <w:szCs w:val="22"/>
        </w:rPr>
        <w:t>four</w:t>
      </w:r>
      <w:proofErr w:type="gramEnd"/>
      <w:r w:rsidR="001A48EB" w:rsidRPr="001A48EB">
        <w:rPr>
          <w:b/>
          <w:color w:val="1F497D"/>
          <w:sz w:val="22"/>
          <w:szCs w:val="22"/>
        </w:rPr>
        <w:t xml:space="preserve">, translation </w:t>
      </w:r>
      <w:r w:rsidR="00E17515">
        <w:rPr>
          <w:b/>
          <w:color w:val="1F497D"/>
          <w:sz w:val="22"/>
          <w:szCs w:val="22"/>
        </w:rPr>
        <w:t>the</w:t>
      </w:r>
      <w:r w:rsidR="00E24F3C">
        <w:rPr>
          <w:b/>
          <w:color w:val="1F497D"/>
          <w:sz w:val="22"/>
          <w:szCs w:val="22"/>
        </w:rPr>
        <w:t xml:space="preserve"> </w:t>
      </w:r>
      <w:r w:rsidR="00244A5B">
        <w:rPr>
          <w:b/>
          <w:color w:val="1F497D"/>
          <w:sz w:val="22"/>
          <w:szCs w:val="22"/>
        </w:rPr>
        <w:t xml:space="preserve">twenty </w:t>
      </w:r>
      <w:r w:rsidR="004F5E82">
        <w:rPr>
          <w:b/>
          <w:color w:val="1F497D"/>
          <w:sz w:val="22"/>
          <w:szCs w:val="22"/>
        </w:rPr>
        <w:t>eighth</w:t>
      </w:r>
      <w:r w:rsidR="000327D2">
        <w:rPr>
          <w:b/>
          <w:color w:val="1F497D"/>
          <w:sz w:val="22"/>
          <w:szCs w:val="22"/>
        </w:rPr>
        <w:t xml:space="preserve"> </w:t>
      </w:r>
      <w:r w:rsidR="00493268">
        <w:rPr>
          <w:b/>
          <w:color w:val="1F497D"/>
          <w:sz w:val="22"/>
          <w:szCs w:val="22"/>
        </w:rPr>
        <w:t>day</w:t>
      </w:r>
      <w:r w:rsidR="00651A53">
        <w:rPr>
          <w:b/>
          <w:color w:val="1F497D"/>
          <w:sz w:val="22"/>
          <w:szCs w:val="22"/>
        </w:rPr>
        <w:t xml:space="preserve"> </w:t>
      </w:r>
      <w:r w:rsidR="001A48EB" w:rsidRPr="001A48EB">
        <w:rPr>
          <w:b/>
          <w:color w:val="1F497D"/>
          <w:sz w:val="22"/>
          <w:szCs w:val="22"/>
        </w:rPr>
        <w:t>of</w:t>
      </w:r>
      <w:r w:rsidR="00E17515">
        <w:rPr>
          <w:b/>
          <w:color w:val="1F497D"/>
          <w:sz w:val="22"/>
          <w:szCs w:val="22"/>
        </w:rPr>
        <w:t xml:space="preserve"> </w:t>
      </w:r>
      <w:r w:rsidR="000327D2">
        <w:rPr>
          <w:b/>
          <w:color w:val="1F497D"/>
          <w:sz w:val="22"/>
          <w:szCs w:val="22"/>
        </w:rPr>
        <w:t>Novem</w:t>
      </w:r>
      <w:r w:rsidR="00B65F15">
        <w:rPr>
          <w:b/>
          <w:color w:val="1F497D"/>
          <w:sz w:val="22"/>
          <w:szCs w:val="22"/>
        </w:rPr>
        <w:t>ber</w:t>
      </w:r>
      <w:r w:rsidR="00A813C7">
        <w:rPr>
          <w:b/>
          <w:color w:val="1F497D"/>
          <w:sz w:val="22"/>
          <w:szCs w:val="22"/>
        </w:rPr>
        <w:t>,</w:t>
      </w:r>
      <w:r w:rsidR="001A48EB" w:rsidRPr="001A48EB">
        <w:rPr>
          <w:b/>
          <w:color w:val="1F497D"/>
          <w:sz w:val="22"/>
          <w:szCs w:val="22"/>
        </w:rPr>
        <w:t xml:space="preserve"> two thousand and </w:t>
      </w:r>
      <w:r w:rsidR="00CE0F0A">
        <w:rPr>
          <w:b/>
          <w:color w:val="1F497D"/>
          <w:sz w:val="22"/>
          <w:szCs w:val="22"/>
        </w:rPr>
        <w:t xml:space="preserve">twenty </w:t>
      </w:r>
      <w:r w:rsidR="00C816DF">
        <w:rPr>
          <w:b/>
          <w:color w:val="1F497D"/>
          <w:sz w:val="22"/>
          <w:szCs w:val="22"/>
        </w:rPr>
        <w:t>two</w:t>
      </w:r>
      <w:r w:rsidRPr="00C4657C">
        <w:rPr>
          <w:color w:val="1F497D"/>
          <w:sz w:val="22"/>
          <w:szCs w:val="22"/>
        </w:rPr>
        <w:t xml:space="preserve">, at </w:t>
      </w:r>
      <w:r w:rsidR="009320F4">
        <w:rPr>
          <w:color w:val="1F497D"/>
          <w:sz w:val="22"/>
          <w:szCs w:val="22"/>
        </w:rPr>
        <w:t>approximately</w:t>
      </w:r>
      <w:r w:rsidR="00321010">
        <w:rPr>
          <w:color w:val="1F497D"/>
          <w:sz w:val="22"/>
          <w:szCs w:val="22"/>
        </w:rPr>
        <w:t xml:space="preserve"> </w:t>
      </w:r>
      <w:r w:rsidR="0061451F">
        <w:rPr>
          <w:color w:val="1F497D"/>
          <w:sz w:val="22"/>
          <w:szCs w:val="22"/>
        </w:rPr>
        <w:t>7:</w:t>
      </w:r>
      <w:r w:rsidR="004F5E82">
        <w:rPr>
          <w:color w:val="1F497D"/>
          <w:sz w:val="22"/>
          <w:szCs w:val="22"/>
        </w:rPr>
        <w:t xml:space="preserve">15 </w:t>
      </w:r>
      <w:r w:rsidR="00910F93" w:rsidRPr="00910F93">
        <w:rPr>
          <w:color w:val="1F497D"/>
          <w:sz w:val="22"/>
          <w:szCs w:val="22"/>
        </w:rPr>
        <w:t xml:space="preserve">p.m. </w:t>
      </w:r>
      <w:r w:rsidR="00CC6C4E">
        <w:rPr>
          <w:color w:val="1F497D"/>
          <w:sz w:val="22"/>
          <w:szCs w:val="22"/>
        </w:rPr>
        <w:t>Universal Time</w:t>
      </w:r>
      <w:r w:rsidR="004D5A6B">
        <w:rPr>
          <w:color w:val="1F497D"/>
          <w:sz w:val="22"/>
          <w:szCs w:val="22"/>
        </w:rPr>
        <w:t xml:space="preserve"> -6,</w:t>
      </w:r>
      <w:r w:rsidR="001A48EB">
        <w:rPr>
          <w:color w:val="1F497D"/>
          <w:sz w:val="22"/>
          <w:szCs w:val="22"/>
        </w:rPr>
        <w:t xml:space="preserve"> t</w:t>
      </w:r>
      <w:r w:rsidRPr="00C4657C">
        <w:rPr>
          <w:color w:val="1F497D"/>
          <w:sz w:val="22"/>
          <w:szCs w:val="22"/>
        </w:rPr>
        <w:t xml:space="preserve">he </w:t>
      </w:r>
      <w:r w:rsidR="001A48EB">
        <w:rPr>
          <w:color w:val="1F497D"/>
          <w:sz w:val="22"/>
          <w:szCs w:val="22"/>
        </w:rPr>
        <w:t xml:space="preserve">American </w:t>
      </w:r>
      <w:r w:rsidRPr="00C4657C">
        <w:rPr>
          <w:color w:val="1F497D"/>
          <w:sz w:val="22"/>
          <w:szCs w:val="22"/>
        </w:rPr>
        <w:t xml:space="preserve">Nationals for </w:t>
      </w:r>
      <w:r w:rsidR="004D0A6B">
        <w:rPr>
          <w:color w:val="1F497D"/>
          <w:sz w:val="22"/>
          <w:szCs w:val="22"/>
        </w:rPr>
        <w:t xml:space="preserve">the Government of </w:t>
      </w:r>
      <w:r w:rsidRPr="00C4657C">
        <w:rPr>
          <w:color w:val="1F497D"/>
          <w:sz w:val="22"/>
          <w:szCs w:val="22"/>
        </w:rPr>
        <w:t>The United States of America, and all other interested pers</w:t>
      </w:r>
      <w:r w:rsidR="00445B29" w:rsidRPr="00C4657C">
        <w:rPr>
          <w:color w:val="1F497D"/>
          <w:sz w:val="22"/>
          <w:szCs w:val="22"/>
        </w:rPr>
        <w:t>ons convened a meeting for the a</w:t>
      </w:r>
      <w:r w:rsidRPr="00C4657C">
        <w:rPr>
          <w:color w:val="1F497D"/>
          <w:sz w:val="22"/>
          <w:szCs w:val="22"/>
        </w:rPr>
        <w:t xml:space="preserve">ssembly, identified as </w:t>
      </w:r>
      <w:r w:rsidR="007101AA" w:rsidRPr="00C4657C">
        <w:rPr>
          <w:b/>
          <w:color w:val="1F497D"/>
          <w:sz w:val="22"/>
          <w:szCs w:val="22"/>
        </w:rPr>
        <w:t>20</w:t>
      </w:r>
      <w:r w:rsidR="00CE0F0A">
        <w:rPr>
          <w:b/>
          <w:color w:val="1F497D"/>
          <w:sz w:val="22"/>
          <w:szCs w:val="22"/>
        </w:rPr>
        <w:t>2</w:t>
      </w:r>
      <w:r w:rsidR="00C816DF">
        <w:rPr>
          <w:b/>
          <w:color w:val="1F497D"/>
          <w:sz w:val="22"/>
          <w:szCs w:val="22"/>
        </w:rPr>
        <w:t>2</w:t>
      </w:r>
      <w:r w:rsidR="00B65F15">
        <w:rPr>
          <w:b/>
          <w:color w:val="1F497D"/>
          <w:sz w:val="22"/>
          <w:szCs w:val="22"/>
        </w:rPr>
        <w:t>1</w:t>
      </w:r>
      <w:r w:rsidR="000327D2">
        <w:rPr>
          <w:b/>
          <w:color w:val="1F497D"/>
          <w:sz w:val="22"/>
          <w:szCs w:val="22"/>
        </w:rPr>
        <w:t>1</w:t>
      </w:r>
      <w:r w:rsidR="004F5E82">
        <w:rPr>
          <w:b/>
          <w:color w:val="1F497D"/>
          <w:sz w:val="22"/>
          <w:szCs w:val="22"/>
        </w:rPr>
        <w:t>28</w:t>
      </w:r>
      <w:r w:rsidRPr="00C4657C">
        <w:rPr>
          <w:b/>
          <w:color w:val="1F497D"/>
          <w:sz w:val="22"/>
          <w:szCs w:val="22"/>
        </w:rPr>
        <w:t>-</w:t>
      </w:r>
      <w:r w:rsidR="00FA53DB" w:rsidRPr="00C4657C">
        <w:rPr>
          <w:b/>
          <w:color w:val="1F497D"/>
          <w:sz w:val="22"/>
          <w:szCs w:val="22"/>
        </w:rPr>
        <w:t>SOS-</w:t>
      </w:r>
      <w:r w:rsidR="00531B02" w:rsidRPr="00C4657C">
        <w:rPr>
          <w:b/>
          <w:color w:val="1F497D"/>
          <w:sz w:val="22"/>
          <w:szCs w:val="22"/>
        </w:rPr>
        <w:t>OAR</w:t>
      </w:r>
      <w:r w:rsidR="008421A8">
        <w:rPr>
          <w:b/>
          <w:color w:val="1F497D"/>
          <w:sz w:val="22"/>
          <w:szCs w:val="22"/>
        </w:rPr>
        <w:t>.</w:t>
      </w:r>
    </w:p>
    <w:p w14:paraId="5C826DA2" w14:textId="5DB586F3" w:rsidR="00B65F15" w:rsidRDefault="00073B2A" w:rsidP="002A0BD0">
      <w:pPr>
        <w:pStyle w:val="NoSpacing"/>
        <w:jc w:val="center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 xml:space="preserve"> </w:t>
      </w:r>
    </w:p>
    <w:p w14:paraId="33CA14A9" w14:textId="3A120475" w:rsidR="00240BA3" w:rsidRDefault="00531B02" w:rsidP="005B4C20">
      <w:pPr>
        <w:pStyle w:val="NoSpacing"/>
        <w:jc w:val="center"/>
        <w:rPr>
          <w:b/>
          <w:color w:val="1F497D"/>
          <w:sz w:val="28"/>
          <w:szCs w:val="28"/>
        </w:rPr>
      </w:pPr>
      <w:r w:rsidRPr="00531B02">
        <w:rPr>
          <w:b/>
          <w:color w:val="1F497D"/>
          <w:sz w:val="28"/>
          <w:szCs w:val="28"/>
        </w:rPr>
        <w:t>Official Assembly Record</w:t>
      </w:r>
    </w:p>
    <w:p w14:paraId="6F03A7DA" w14:textId="77777777" w:rsidR="004F5E82" w:rsidRDefault="004F5E82" w:rsidP="004F5E82">
      <w:pPr>
        <w:pStyle w:val="NoSpacing"/>
        <w:rPr>
          <w:b/>
          <w:color w:val="1F497D"/>
          <w:sz w:val="22"/>
          <w:szCs w:val="22"/>
        </w:rPr>
      </w:pPr>
    </w:p>
    <w:p w14:paraId="6041DAC3" w14:textId="15FF87D4" w:rsidR="004F5E82" w:rsidRDefault="004F5E82" w:rsidP="004F5E82">
      <w:pPr>
        <w:pStyle w:val="NoSpacing"/>
        <w:rPr>
          <w:bCs/>
          <w:color w:val="1F497D"/>
          <w:sz w:val="22"/>
          <w:szCs w:val="22"/>
        </w:rPr>
      </w:pPr>
      <w:r w:rsidRPr="00154A3A">
        <w:rPr>
          <w:b/>
          <w:color w:val="1F497D"/>
          <w:sz w:val="22"/>
          <w:szCs w:val="22"/>
        </w:rPr>
        <w:t>BE IT RESOLVED</w:t>
      </w:r>
      <w:r>
        <w:rPr>
          <w:color w:val="1F497D"/>
          <w:sz w:val="22"/>
          <w:szCs w:val="22"/>
        </w:rPr>
        <w:t xml:space="preserve">, </w:t>
      </w:r>
      <w:r>
        <w:rPr>
          <w:color w:val="1F497D"/>
          <w:sz w:val="22"/>
          <w:szCs w:val="22"/>
        </w:rPr>
        <w:t xml:space="preserve">a </w:t>
      </w:r>
      <w:r w:rsidRPr="004F5E82">
        <w:rPr>
          <w:bCs/>
          <w:color w:val="1F497D"/>
          <w:sz w:val="22"/>
          <w:szCs w:val="22"/>
        </w:rPr>
        <w:t>motion</w:t>
      </w:r>
      <w:r>
        <w:rPr>
          <w:bCs/>
          <w:color w:val="1F497D"/>
          <w:sz w:val="22"/>
          <w:szCs w:val="22"/>
        </w:rPr>
        <w:t xml:space="preserve"> to </w:t>
      </w:r>
      <w:r w:rsidRPr="004F5E82">
        <w:rPr>
          <w:bCs/>
          <w:color w:val="1F497D"/>
          <w:sz w:val="22"/>
          <w:szCs w:val="22"/>
        </w:rPr>
        <w:t>create a Legal Representation department within the North American National Party</w:t>
      </w:r>
      <w:r>
        <w:rPr>
          <w:bCs/>
          <w:color w:val="1F497D"/>
          <w:sz w:val="22"/>
          <w:szCs w:val="22"/>
        </w:rPr>
        <w:t>; and</w:t>
      </w:r>
    </w:p>
    <w:p w14:paraId="479F000A" w14:textId="77777777" w:rsidR="00244A5B" w:rsidRDefault="00244A5B" w:rsidP="00BE492E">
      <w:pPr>
        <w:pStyle w:val="NoSpacing"/>
        <w:jc w:val="both"/>
        <w:rPr>
          <w:b/>
          <w:color w:val="1F497D"/>
          <w:sz w:val="22"/>
          <w:szCs w:val="22"/>
        </w:rPr>
      </w:pPr>
      <w:bookmarkStart w:id="1" w:name="_Hlk111805533"/>
    </w:p>
    <w:p w14:paraId="0E5ABD90" w14:textId="1E4103B1" w:rsidR="00CF6848" w:rsidRPr="00C4657C" w:rsidRDefault="00154A3A" w:rsidP="00BE492E">
      <w:pPr>
        <w:pStyle w:val="NoSpacing"/>
        <w:jc w:val="both"/>
        <w:rPr>
          <w:color w:val="1F497D"/>
          <w:sz w:val="22"/>
          <w:szCs w:val="22"/>
        </w:rPr>
      </w:pPr>
      <w:bookmarkStart w:id="2" w:name="_Hlk120910835"/>
      <w:r w:rsidRPr="00154A3A">
        <w:rPr>
          <w:b/>
          <w:color w:val="1F497D"/>
          <w:sz w:val="22"/>
          <w:szCs w:val="22"/>
        </w:rPr>
        <w:t>BE IT RESOLVED</w:t>
      </w:r>
      <w:r>
        <w:rPr>
          <w:color w:val="1F497D"/>
          <w:sz w:val="22"/>
          <w:szCs w:val="22"/>
        </w:rPr>
        <w:t xml:space="preserve">, </w:t>
      </w:r>
      <w:bookmarkEnd w:id="1"/>
      <w:bookmarkEnd w:id="2"/>
      <w:r>
        <w:rPr>
          <w:color w:val="1F497D"/>
          <w:sz w:val="22"/>
          <w:szCs w:val="22"/>
        </w:rPr>
        <w:t>t</w:t>
      </w:r>
      <w:r w:rsidR="00EF1F72" w:rsidRPr="00C4657C">
        <w:rPr>
          <w:color w:val="1F497D"/>
          <w:sz w:val="22"/>
          <w:szCs w:val="22"/>
        </w:rPr>
        <w:t xml:space="preserve">he meeting for the </w:t>
      </w:r>
      <w:r w:rsidR="006C473B">
        <w:rPr>
          <w:color w:val="1F497D"/>
          <w:sz w:val="22"/>
          <w:szCs w:val="22"/>
        </w:rPr>
        <w:t xml:space="preserve">National </w:t>
      </w:r>
      <w:r w:rsidR="00EF1F72" w:rsidRPr="00C4657C">
        <w:rPr>
          <w:color w:val="1F497D"/>
          <w:sz w:val="22"/>
          <w:szCs w:val="22"/>
        </w:rPr>
        <w:t>a</w:t>
      </w:r>
      <w:r w:rsidR="00F35BD4" w:rsidRPr="00C4657C">
        <w:rPr>
          <w:color w:val="1F497D"/>
          <w:sz w:val="22"/>
          <w:szCs w:val="22"/>
        </w:rPr>
        <w:t>ssembly adjourned on</w:t>
      </w:r>
      <w:r w:rsidR="00FD7EE0">
        <w:rPr>
          <w:color w:val="1F497D"/>
          <w:sz w:val="22"/>
          <w:szCs w:val="22"/>
        </w:rPr>
        <w:t xml:space="preserve"> the</w:t>
      </w:r>
      <w:r w:rsidR="00F35BD4" w:rsidRPr="00C4657C">
        <w:rPr>
          <w:color w:val="1F497D"/>
          <w:sz w:val="22"/>
          <w:szCs w:val="22"/>
        </w:rPr>
        <w:t xml:space="preserve"> </w:t>
      </w:r>
      <w:r w:rsidR="00D766FD">
        <w:rPr>
          <w:b/>
          <w:color w:val="1F497D"/>
          <w:sz w:val="22"/>
          <w:szCs w:val="22"/>
        </w:rPr>
        <w:t>2</w:t>
      </w:r>
      <w:r w:rsidR="004F5E82">
        <w:rPr>
          <w:b/>
          <w:color w:val="1F497D"/>
          <w:sz w:val="22"/>
          <w:szCs w:val="22"/>
        </w:rPr>
        <w:t>5</w:t>
      </w:r>
      <w:r w:rsidR="00B40366">
        <w:rPr>
          <w:b/>
          <w:color w:val="1F497D"/>
          <w:sz w:val="22"/>
          <w:szCs w:val="22"/>
        </w:rPr>
        <w:t>4</w:t>
      </w:r>
      <w:r w:rsidR="00B40366" w:rsidRPr="00B40366">
        <w:rPr>
          <w:b/>
          <w:color w:val="1F497D"/>
          <w:sz w:val="22"/>
          <w:szCs w:val="22"/>
          <w:vertAlign w:val="superscript"/>
        </w:rPr>
        <w:t>th</w:t>
      </w:r>
      <w:r w:rsidR="00B40366">
        <w:rPr>
          <w:b/>
          <w:color w:val="1F497D"/>
          <w:sz w:val="22"/>
          <w:szCs w:val="22"/>
        </w:rPr>
        <w:t xml:space="preserve"> </w:t>
      </w:r>
      <w:r w:rsidR="00634376">
        <w:rPr>
          <w:b/>
          <w:color w:val="1F497D"/>
          <w:sz w:val="22"/>
          <w:szCs w:val="22"/>
        </w:rPr>
        <w:t>day</w:t>
      </w:r>
      <w:r w:rsidR="00254EB4" w:rsidRPr="00254EB4">
        <w:rPr>
          <w:b/>
          <w:color w:val="1F497D"/>
          <w:sz w:val="22"/>
          <w:szCs w:val="22"/>
        </w:rPr>
        <w:t xml:space="preserve">, in the year of Yahweh, six thousand and </w:t>
      </w:r>
      <w:proofErr w:type="gramStart"/>
      <w:r w:rsidR="00634376">
        <w:rPr>
          <w:b/>
          <w:color w:val="1F497D"/>
          <w:sz w:val="22"/>
          <w:szCs w:val="22"/>
        </w:rPr>
        <w:t>twenty</w:t>
      </w:r>
      <w:r w:rsidR="008E5743">
        <w:rPr>
          <w:b/>
          <w:color w:val="1F497D"/>
          <w:sz w:val="22"/>
          <w:szCs w:val="22"/>
        </w:rPr>
        <w:t xml:space="preserve"> </w:t>
      </w:r>
      <w:r w:rsidR="001D649F">
        <w:rPr>
          <w:b/>
          <w:color w:val="1F497D"/>
          <w:sz w:val="22"/>
          <w:szCs w:val="22"/>
        </w:rPr>
        <w:t>four</w:t>
      </w:r>
      <w:proofErr w:type="gramEnd"/>
      <w:r w:rsidR="002F164F" w:rsidRPr="002F164F">
        <w:rPr>
          <w:b/>
          <w:color w:val="1F497D"/>
          <w:sz w:val="22"/>
          <w:szCs w:val="22"/>
        </w:rPr>
        <w:t xml:space="preserve">, </w:t>
      </w:r>
      <w:r w:rsidR="00254EB4" w:rsidRPr="00254EB4">
        <w:rPr>
          <w:b/>
          <w:color w:val="1F497D"/>
          <w:sz w:val="22"/>
          <w:szCs w:val="22"/>
        </w:rPr>
        <w:t xml:space="preserve">translation </w:t>
      </w:r>
      <w:r w:rsidR="00244A5B">
        <w:rPr>
          <w:b/>
          <w:color w:val="1F497D"/>
          <w:sz w:val="22"/>
          <w:szCs w:val="22"/>
        </w:rPr>
        <w:t>2</w:t>
      </w:r>
      <w:r w:rsidR="004F5E82">
        <w:rPr>
          <w:b/>
          <w:color w:val="1F497D"/>
          <w:sz w:val="22"/>
          <w:szCs w:val="22"/>
        </w:rPr>
        <w:t>8</w:t>
      </w:r>
      <w:r w:rsidR="004F5E82" w:rsidRPr="004F5E82">
        <w:rPr>
          <w:b/>
          <w:color w:val="1F497D"/>
          <w:sz w:val="22"/>
          <w:szCs w:val="22"/>
          <w:vertAlign w:val="superscript"/>
        </w:rPr>
        <w:t>th</w:t>
      </w:r>
      <w:r w:rsidR="004F5E82">
        <w:rPr>
          <w:b/>
          <w:color w:val="1F497D"/>
          <w:sz w:val="22"/>
          <w:szCs w:val="22"/>
        </w:rPr>
        <w:t xml:space="preserve"> d</w:t>
      </w:r>
      <w:r w:rsidR="00254EB4" w:rsidRPr="00254EB4">
        <w:rPr>
          <w:b/>
          <w:color w:val="1F497D"/>
          <w:sz w:val="22"/>
          <w:szCs w:val="22"/>
        </w:rPr>
        <w:t>ay of</w:t>
      </w:r>
      <w:r w:rsidR="00634376">
        <w:rPr>
          <w:b/>
          <w:color w:val="1F497D"/>
          <w:sz w:val="22"/>
          <w:szCs w:val="22"/>
        </w:rPr>
        <w:t xml:space="preserve"> </w:t>
      </w:r>
      <w:r w:rsidR="000327D2">
        <w:rPr>
          <w:b/>
          <w:color w:val="1F497D"/>
          <w:sz w:val="22"/>
          <w:szCs w:val="22"/>
        </w:rPr>
        <w:t>Novem</w:t>
      </w:r>
      <w:r w:rsidR="00B65F15">
        <w:rPr>
          <w:b/>
          <w:color w:val="1F497D"/>
          <w:sz w:val="22"/>
          <w:szCs w:val="22"/>
        </w:rPr>
        <w:t>ber</w:t>
      </w:r>
      <w:r w:rsidR="00254EB4" w:rsidRPr="00254EB4">
        <w:rPr>
          <w:b/>
          <w:color w:val="1F497D"/>
          <w:sz w:val="22"/>
          <w:szCs w:val="22"/>
        </w:rPr>
        <w:t xml:space="preserve">, two thousand </w:t>
      </w:r>
      <w:r w:rsidR="002F164F" w:rsidRPr="002F164F">
        <w:rPr>
          <w:b/>
          <w:color w:val="1F497D"/>
          <w:sz w:val="22"/>
          <w:szCs w:val="22"/>
        </w:rPr>
        <w:t xml:space="preserve">and </w:t>
      </w:r>
      <w:r w:rsidR="00634376">
        <w:rPr>
          <w:b/>
          <w:color w:val="1F497D"/>
          <w:sz w:val="22"/>
          <w:szCs w:val="22"/>
        </w:rPr>
        <w:t xml:space="preserve">twenty </w:t>
      </w:r>
      <w:r w:rsidR="001D649F">
        <w:rPr>
          <w:b/>
          <w:color w:val="1F497D"/>
          <w:sz w:val="22"/>
          <w:szCs w:val="22"/>
        </w:rPr>
        <w:t>two</w:t>
      </w:r>
      <w:r w:rsidR="002F164F" w:rsidRPr="002F164F">
        <w:rPr>
          <w:b/>
          <w:color w:val="1F497D"/>
          <w:sz w:val="22"/>
          <w:szCs w:val="22"/>
        </w:rPr>
        <w:t xml:space="preserve">, at </w:t>
      </w:r>
      <w:r w:rsidR="009320F4">
        <w:rPr>
          <w:b/>
          <w:color w:val="1F497D"/>
          <w:sz w:val="22"/>
          <w:szCs w:val="22"/>
        </w:rPr>
        <w:t xml:space="preserve">approximately </w:t>
      </w:r>
      <w:r w:rsidR="00244A5B">
        <w:rPr>
          <w:b/>
          <w:color w:val="1F497D"/>
          <w:sz w:val="22"/>
          <w:szCs w:val="22"/>
        </w:rPr>
        <w:t>8:</w:t>
      </w:r>
      <w:r w:rsidR="004F5E82">
        <w:rPr>
          <w:b/>
          <w:color w:val="1F497D"/>
          <w:sz w:val="22"/>
          <w:szCs w:val="22"/>
        </w:rPr>
        <w:t>0</w:t>
      </w:r>
      <w:r w:rsidR="00244A5B">
        <w:rPr>
          <w:b/>
          <w:color w:val="1F497D"/>
          <w:sz w:val="22"/>
          <w:szCs w:val="22"/>
        </w:rPr>
        <w:t>5</w:t>
      </w:r>
      <w:r w:rsidR="00D766FD">
        <w:rPr>
          <w:b/>
          <w:color w:val="1F497D"/>
          <w:sz w:val="22"/>
          <w:szCs w:val="22"/>
        </w:rPr>
        <w:t xml:space="preserve"> </w:t>
      </w:r>
      <w:r w:rsidR="002F164F" w:rsidRPr="002F164F">
        <w:rPr>
          <w:b/>
          <w:color w:val="1F497D"/>
          <w:sz w:val="22"/>
          <w:szCs w:val="22"/>
        </w:rPr>
        <w:t>Universal Time -6</w:t>
      </w:r>
      <w:r w:rsidR="00CC6C4E">
        <w:rPr>
          <w:color w:val="1F497D"/>
          <w:sz w:val="22"/>
          <w:szCs w:val="22"/>
        </w:rPr>
        <w:t xml:space="preserve"> </w:t>
      </w:r>
      <w:r w:rsidR="00F35BD4" w:rsidRPr="00C4657C">
        <w:rPr>
          <w:color w:val="1F497D"/>
          <w:sz w:val="22"/>
          <w:szCs w:val="22"/>
        </w:rPr>
        <w:t>to re-convene at a future date certain.</w:t>
      </w:r>
      <w:r w:rsidR="00CF6848" w:rsidRPr="00C4657C">
        <w:rPr>
          <w:color w:val="1F497D"/>
          <w:sz w:val="22"/>
          <w:szCs w:val="22"/>
        </w:rPr>
        <w:t xml:space="preserve"> </w:t>
      </w:r>
    </w:p>
    <w:p w14:paraId="540F5870" w14:textId="77777777" w:rsidR="00AA5B89" w:rsidRDefault="00AA5B89" w:rsidP="00BE492E">
      <w:pPr>
        <w:pStyle w:val="NoSpacing"/>
        <w:jc w:val="both"/>
        <w:rPr>
          <w:color w:val="1F497D"/>
          <w:sz w:val="22"/>
          <w:szCs w:val="22"/>
        </w:rPr>
      </w:pPr>
    </w:p>
    <w:p w14:paraId="56266211" w14:textId="4BC09F4B" w:rsidR="00321169" w:rsidRPr="00C4657C" w:rsidRDefault="001E4E12" w:rsidP="00082417">
      <w:pPr>
        <w:pStyle w:val="NoSpacing"/>
        <w:jc w:val="both"/>
        <w:rPr>
          <w:color w:val="1F497D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06FBF7E2" wp14:editId="6E7419E3">
            <wp:simplePos x="0" y="0"/>
            <wp:positionH relativeFrom="margin">
              <wp:posOffset>2860151</wp:posOffset>
            </wp:positionH>
            <wp:positionV relativeFrom="paragraph">
              <wp:posOffset>54334</wp:posOffset>
            </wp:positionV>
            <wp:extent cx="1097915" cy="974725"/>
            <wp:effectExtent l="0" t="0" r="0" b="0"/>
            <wp:wrapNone/>
            <wp:docPr id="37" name="Picture 37" descr="Description: Description: Description: C:\Users\capetian\Desktop\Secretary of State for the TUSA\secratary-of-state-seal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Description: Description: C:\Users\capetian\Desktop\Secretary of State for the TUSA\secratary-of-state-seal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5B3" w:rsidRPr="00C4657C">
        <w:rPr>
          <w:color w:val="1F497D"/>
          <w:sz w:val="22"/>
          <w:szCs w:val="22"/>
        </w:rPr>
        <w:t xml:space="preserve">Thomas Frank </w:t>
      </w:r>
      <w:proofErr w:type="spellStart"/>
      <w:r w:rsidR="00A065B3" w:rsidRPr="00C4657C">
        <w:rPr>
          <w:color w:val="1F497D"/>
          <w:sz w:val="22"/>
          <w:szCs w:val="22"/>
        </w:rPr>
        <w:t>Goudey</w:t>
      </w:r>
      <w:proofErr w:type="spellEnd"/>
      <w:r w:rsidR="00A065B3" w:rsidRPr="00C4657C">
        <w:rPr>
          <w:color w:val="1F497D"/>
          <w:sz w:val="22"/>
          <w:szCs w:val="22"/>
        </w:rPr>
        <w:t xml:space="preserve"> - </w:t>
      </w:r>
      <w:r w:rsidR="00CF6848" w:rsidRPr="00C4657C">
        <w:rPr>
          <w:color w:val="1F497D"/>
          <w:sz w:val="22"/>
          <w:szCs w:val="22"/>
        </w:rPr>
        <w:t>Secretary of State</w:t>
      </w:r>
    </w:p>
    <w:p w14:paraId="198D0A35" w14:textId="41907FBF" w:rsidR="002C7F7A" w:rsidRDefault="00CF6848" w:rsidP="00A84322">
      <w:pPr>
        <w:rPr>
          <w:color w:val="1F497D"/>
          <w:sz w:val="22"/>
          <w:szCs w:val="22"/>
        </w:rPr>
      </w:pPr>
      <w:r w:rsidRPr="00C4657C">
        <w:rPr>
          <w:color w:val="1F497D"/>
          <w:sz w:val="22"/>
          <w:szCs w:val="22"/>
        </w:rPr>
        <w:t>The United States of America</w:t>
      </w:r>
      <w:r w:rsidR="00BF5B29" w:rsidRPr="00C4657C">
        <w:rPr>
          <w:color w:val="1F497D"/>
          <w:sz w:val="22"/>
          <w:szCs w:val="22"/>
        </w:rPr>
        <w:t xml:space="preserve">  </w:t>
      </w:r>
    </w:p>
    <w:p w14:paraId="52CD5989" w14:textId="37A4CD0D" w:rsidR="00AF3CD5" w:rsidRDefault="0063226F" w:rsidP="00A84322">
      <w:pPr>
        <w:rPr>
          <w:color w:val="1F497D"/>
          <w:sz w:val="22"/>
          <w:szCs w:val="22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2DBE0735" wp14:editId="11B7E71C">
            <wp:simplePos x="0" y="0"/>
            <wp:positionH relativeFrom="column">
              <wp:posOffset>-10795</wp:posOffset>
            </wp:positionH>
            <wp:positionV relativeFrom="paragraph">
              <wp:posOffset>41783</wp:posOffset>
            </wp:positionV>
            <wp:extent cx="2148840" cy="364490"/>
            <wp:effectExtent l="0" t="0" r="3810" b="0"/>
            <wp:wrapNone/>
            <wp:docPr id="48" name="Picture 48" descr="Thomas Frank Goud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homas Frank Goude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A8593" w14:textId="77777777" w:rsidR="00082417" w:rsidRDefault="00082417" w:rsidP="00FB66DB">
      <w:pPr>
        <w:jc w:val="center"/>
        <w:rPr>
          <w:bCs/>
          <w:color w:val="1F497D"/>
          <w:sz w:val="14"/>
          <w:szCs w:val="14"/>
        </w:rPr>
      </w:pPr>
    </w:p>
    <w:p w14:paraId="35B8AB60" w14:textId="77777777" w:rsidR="006A0041" w:rsidRDefault="006A0041" w:rsidP="00FB66DB">
      <w:pPr>
        <w:jc w:val="center"/>
        <w:rPr>
          <w:bCs/>
          <w:color w:val="1F497D"/>
          <w:sz w:val="14"/>
          <w:szCs w:val="14"/>
        </w:rPr>
      </w:pPr>
    </w:p>
    <w:p w14:paraId="16D39CEF" w14:textId="77777777" w:rsidR="006A0041" w:rsidRDefault="006A0041" w:rsidP="00FB66DB">
      <w:pPr>
        <w:jc w:val="center"/>
        <w:rPr>
          <w:bCs/>
          <w:color w:val="1F497D"/>
          <w:sz w:val="14"/>
          <w:szCs w:val="14"/>
        </w:rPr>
      </w:pPr>
    </w:p>
    <w:p w14:paraId="3A2BC570" w14:textId="77777777" w:rsidR="006A0041" w:rsidRDefault="006A0041" w:rsidP="00FB66DB">
      <w:pPr>
        <w:jc w:val="center"/>
        <w:rPr>
          <w:bCs/>
          <w:color w:val="1F497D"/>
          <w:sz w:val="14"/>
          <w:szCs w:val="14"/>
        </w:rPr>
      </w:pPr>
    </w:p>
    <w:p w14:paraId="51C85ED6" w14:textId="77777777" w:rsidR="006A0041" w:rsidRDefault="006A0041" w:rsidP="00FB66DB">
      <w:pPr>
        <w:jc w:val="center"/>
        <w:rPr>
          <w:bCs/>
          <w:color w:val="1F497D"/>
          <w:sz w:val="14"/>
          <w:szCs w:val="14"/>
        </w:rPr>
      </w:pPr>
    </w:p>
    <w:p w14:paraId="6C5BC3CC" w14:textId="77777777" w:rsidR="006A0041" w:rsidRDefault="006A0041" w:rsidP="00FB66DB">
      <w:pPr>
        <w:jc w:val="center"/>
        <w:rPr>
          <w:bCs/>
          <w:color w:val="1F497D"/>
          <w:sz w:val="14"/>
          <w:szCs w:val="14"/>
        </w:rPr>
      </w:pPr>
    </w:p>
    <w:p w14:paraId="3EE4531B" w14:textId="7396979A" w:rsidR="006A0041" w:rsidRDefault="006A0041" w:rsidP="00FB66DB">
      <w:pPr>
        <w:jc w:val="center"/>
        <w:rPr>
          <w:bCs/>
          <w:color w:val="1F497D"/>
          <w:sz w:val="14"/>
          <w:szCs w:val="14"/>
        </w:rPr>
      </w:pPr>
    </w:p>
    <w:p w14:paraId="7342D153" w14:textId="65654A05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79D59F2B" w14:textId="13483068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5375BBF4" w14:textId="66B865FE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4B2D9FC2" w14:textId="3056B131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08D864DE" w14:textId="70A257BC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1F0CC541" w14:textId="47F80F20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12692787" w14:textId="671E24E8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0A7AC156" w14:textId="2257A6AF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17A24205" w14:textId="46CB875E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0914FAEB" w14:textId="04EAADB7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3A16FCA1" w14:textId="1EE67A57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0AF02AE2" w14:textId="5A26C009" w:rsidR="0061451F" w:rsidRDefault="0061451F" w:rsidP="00FB66DB">
      <w:pPr>
        <w:jc w:val="center"/>
        <w:rPr>
          <w:bCs/>
          <w:color w:val="1F497D"/>
          <w:sz w:val="14"/>
          <w:szCs w:val="14"/>
        </w:rPr>
      </w:pPr>
    </w:p>
    <w:p w14:paraId="1BA1EF4A" w14:textId="2E65B171" w:rsidR="009E3EF4" w:rsidRDefault="009E3EF4" w:rsidP="00FB66DB">
      <w:pPr>
        <w:jc w:val="center"/>
        <w:rPr>
          <w:bCs/>
          <w:color w:val="1F497D"/>
          <w:sz w:val="14"/>
          <w:szCs w:val="14"/>
        </w:rPr>
      </w:pPr>
    </w:p>
    <w:p w14:paraId="0E550170" w14:textId="14655A7D" w:rsidR="009E3EF4" w:rsidRDefault="009E3EF4" w:rsidP="00FB66DB">
      <w:pPr>
        <w:jc w:val="center"/>
        <w:rPr>
          <w:bCs/>
          <w:color w:val="1F497D"/>
          <w:sz w:val="14"/>
          <w:szCs w:val="14"/>
        </w:rPr>
      </w:pPr>
    </w:p>
    <w:p w14:paraId="0F4D392A" w14:textId="2096CC3D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5425FAAE" w14:textId="500EB9BB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5FF81093" w14:textId="4AA0C8D8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1545E076" w14:textId="34C0C81D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62C9D1AE" w14:textId="737DF58C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4241E6EF" w14:textId="75452807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791D8023" w14:textId="7BC9B89F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04BC99FC" w14:textId="526C1384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173586EC" w14:textId="7B85C8A6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566F7BFE" w14:textId="77777777" w:rsidR="00244A5B" w:rsidRDefault="00244A5B" w:rsidP="00FB66DB">
      <w:pPr>
        <w:jc w:val="center"/>
        <w:rPr>
          <w:bCs/>
          <w:color w:val="1F497D"/>
          <w:sz w:val="14"/>
          <w:szCs w:val="14"/>
        </w:rPr>
      </w:pPr>
    </w:p>
    <w:p w14:paraId="17D124BE" w14:textId="4D7B41B3" w:rsidR="009E3EF4" w:rsidRDefault="009E3EF4" w:rsidP="00FB66DB">
      <w:pPr>
        <w:jc w:val="center"/>
        <w:rPr>
          <w:bCs/>
          <w:color w:val="1F497D"/>
          <w:sz w:val="14"/>
          <w:szCs w:val="14"/>
        </w:rPr>
      </w:pPr>
    </w:p>
    <w:p w14:paraId="0C943E1B" w14:textId="2E1F4FA0" w:rsidR="009E3EF4" w:rsidRDefault="009E3EF4" w:rsidP="00FB66DB">
      <w:pPr>
        <w:jc w:val="center"/>
        <w:rPr>
          <w:bCs/>
          <w:color w:val="1F497D"/>
          <w:sz w:val="14"/>
          <w:szCs w:val="14"/>
        </w:rPr>
      </w:pPr>
    </w:p>
    <w:p w14:paraId="023E8159" w14:textId="32F4ED1A" w:rsidR="009E3EF4" w:rsidRDefault="009E3EF4" w:rsidP="00FB66DB">
      <w:pPr>
        <w:jc w:val="center"/>
        <w:rPr>
          <w:bCs/>
          <w:color w:val="1F497D"/>
          <w:sz w:val="14"/>
          <w:szCs w:val="14"/>
        </w:rPr>
      </w:pPr>
    </w:p>
    <w:p w14:paraId="4CEADB12" w14:textId="1165D8F1" w:rsidR="00FB66DB" w:rsidRPr="006F1A38" w:rsidRDefault="00A92179" w:rsidP="00FB66DB">
      <w:pPr>
        <w:jc w:val="center"/>
        <w:rPr>
          <w:bCs/>
          <w:color w:val="1F497D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6C45586" wp14:editId="113FB5AD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6357620" cy="18992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7620" cy="1899285"/>
                          <a:chOff x="0" y="0"/>
                          <a:chExt cx="6357404" cy="1899584"/>
                        </a:xfrm>
                      </wpg:grpSpPr>
                      <pic:pic xmlns:pic="http://schemas.openxmlformats.org/drawingml/2006/picture">
                        <pic:nvPicPr>
                          <pic:cNvPr id="6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1894" y="987724"/>
                            <a:ext cx="90551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1"/>
                        <wpg:cNvGrpSpPr/>
                        <wpg:grpSpPr>
                          <a:xfrm>
                            <a:off x="0" y="0"/>
                            <a:ext cx="5529703" cy="1159113"/>
                            <a:chOff x="0" y="0"/>
                            <a:chExt cx="5529703" cy="1159113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6703" y="0"/>
                              <a:ext cx="11430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1" descr="Description: 20151214-GRTS-Great Sea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113"/>
                              <a:ext cx="1581785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D03AB" id="Group 1" o:spid="_x0000_s1026" style="position:absolute;margin-left:0;margin-top:3.05pt;width:500.6pt;height:149.55pt;z-index:-251649536" coordsize="63574,18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54518;top:9877;width:9056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">
                  <v:imagedata r:id="rId14" o:title=""/>
                </v:shape>
                <v:group id="_x0000_s1028" style="position:absolute;width:55297;height:11591" coordsize="55297,1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3" o:spid="_x0000_s1029" type="#_x0000_t75" style="position:absolute;left:43867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">
                    <v:imagedata r:id="rId15" o:title=""/>
                  </v:shape>
                  <v:shape id="Picture 1" o:spid="_x0000_s1030" type="#_x0000_t75" alt="Description: 20151214-GRTS-Great Seal" style="position:absolute;top:161;width:15817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">
                    <v:imagedata r:id="rId16" o:title=" 20151214-GRTS-Great Seal"/>
                  </v:shape>
                </v:group>
              </v:group>
            </w:pict>
          </mc:Fallback>
        </mc:AlternateContent>
      </w:r>
      <w:r w:rsidR="00FB66DB" w:rsidRPr="006F1A38">
        <w:rPr>
          <w:bCs/>
          <w:color w:val="1F497D"/>
          <w:sz w:val="14"/>
          <w:szCs w:val="14"/>
        </w:rPr>
        <w:t>The Government of The United States of America</w:t>
      </w:r>
      <w:r w:rsidR="00FB66DB" w:rsidRPr="006F1A38">
        <w:rPr>
          <w:color w:val="1F497D"/>
          <w:sz w:val="14"/>
          <w:szCs w:val="14"/>
        </w:rPr>
        <w:br/>
      </w:r>
      <w:r w:rsidR="00FB66DB" w:rsidRPr="006F1A38">
        <w:rPr>
          <w:bCs/>
          <w:color w:val="1F497D"/>
          <w:sz w:val="14"/>
          <w:szCs w:val="14"/>
        </w:rPr>
        <w:t>Rural Free Delivery Route 1</w:t>
      </w:r>
    </w:p>
    <w:p w14:paraId="68E31D79" w14:textId="77777777" w:rsidR="00FB66DB" w:rsidRPr="00191D1B" w:rsidRDefault="00FB66DB" w:rsidP="00FB66DB">
      <w:pPr>
        <w:jc w:val="center"/>
        <w:rPr>
          <w:b/>
          <w:color w:val="FF0000"/>
          <w:sz w:val="28"/>
          <w:szCs w:val="28"/>
        </w:rPr>
      </w:pPr>
      <w:r w:rsidRPr="006F7282">
        <w:rPr>
          <w:b/>
          <w:color w:val="1F497D"/>
          <w:sz w:val="28"/>
          <w:szCs w:val="28"/>
        </w:rPr>
        <w:t xml:space="preserve">office of the </w:t>
      </w:r>
      <w:r>
        <w:rPr>
          <w:b/>
          <w:color w:val="1F497D"/>
          <w:sz w:val="28"/>
          <w:szCs w:val="28"/>
        </w:rPr>
        <w:t>registrar</w:t>
      </w:r>
    </w:p>
    <w:p w14:paraId="54406504" w14:textId="77777777" w:rsidR="00AE6809" w:rsidRPr="00AE6809" w:rsidRDefault="00AE6809" w:rsidP="00AE6809">
      <w:pPr>
        <w:jc w:val="center"/>
        <w:rPr>
          <w:color w:val="1F497D"/>
          <w:sz w:val="14"/>
          <w:szCs w:val="14"/>
        </w:rPr>
      </w:pPr>
      <w:r w:rsidRPr="00AE6809">
        <w:rPr>
          <w:color w:val="1F497D"/>
          <w:sz w:val="14"/>
          <w:szCs w:val="14"/>
        </w:rPr>
        <w:t>Box #4</w:t>
      </w:r>
    </w:p>
    <w:p w14:paraId="4570274A" w14:textId="77777777" w:rsidR="00AE6809" w:rsidRPr="00AE6809" w:rsidRDefault="00AE6809" w:rsidP="00AE6809">
      <w:pPr>
        <w:jc w:val="center"/>
        <w:rPr>
          <w:color w:val="1F497D"/>
          <w:sz w:val="14"/>
          <w:szCs w:val="14"/>
        </w:rPr>
      </w:pPr>
      <w:r w:rsidRPr="00AE6809">
        <w:rPr>
          <w:color w:val="1F497D"/>
          <w:sz w:val="14"/>
          <w:szCs w:val="14"/>
        </w:rPr>
        <w:t>The United States of America</w:t>
      </w:r>
    </w:p>
    <w:p w14:paraId="7AA01DBE" w14:textId="77777777" w:rsidR="00AE6809" w:rsidRPr="00AE6809" w:rsidRDefault="00AE6809" w:rsidP="00AE6809">
      <w:pPr>
        <w:jc w:val="center"/>
        <w:rPr>
          <w:color w:val="1F497D"/>
          <w:sz w:val="14"/>
          <w:szCs w:val="14"/>
        </w:rPr>
      </w:pPr>
      <w:r w:rsidRPr="00AE6809">
        <w:rPr>
          <w:color w:val="1F497D"/>
          <w:sz w:val="14"/>
          <w:szCs w:val="14"/>
        </w:rPr>
        <w:t>Global Postal Code-NAC: 8DNBX PPJ78</w:t>
      </w:r>
    </w:p>
    <w:p w14:paraId="6BA1F662" w14:textId="77777777" w:rsidR="00AE6809" w:rsidRPr="00AE6809" w:rsidRDefault="00AE6809" w:rsidP="00AE6809">
      <w:pPr>
        <w:jc w:val="center"/>
        <w:rPr>
          <w:color w:val="1F497D"/>
          <w:sz w:val="14"/>
          <w:szCs w:val="14"/>
        </w:rPr>
      </w:pPr>
      <w:r w:rsidRPr="00AE6809">
        <w:rPr>
          <w:color w:val="1F497D"/>
          <w:sz w:val="14"/>
          <w:szCs w:val="14"/>
        </w:rPr>
        <w:t xml:space="preserve">c/o 18 Harding St. </w:t>
      </w:r>
    </w:p>
    <w:p w14:paraId="494C523F" w14:textId="2F80A3A3" w:rsidR="00FB66DB" w:rsidRDefault="00AE6809" w:rsidP="00AE6809">
      <w:pPr>
        <w:jc w:val="center"/>
        <w:rPr>
          <w:color w:val="1F497D"/>
          <w:sz w:val="14"/>
          <w:szCs w:val="14"/>
        </w:rPr>
      </w:pPr>
      <w:r w:rsidRPr="00AE6809">
        <w:rPr>
          <w:color w:val="1F497D"/>
          <w:sz w:val="14"/>
          <w:szCs w:val="14"/>
        </w:rPr>
        <w:t>Johnstown, State of Pennsylvania. 15905</w:t>
      </w:r>
    </w:p>
    <w:p w14:paraId="75126074" w14:textId="77777777" w:rsidR="00AE6809" w:rsidRPr="00191D1B" w:rsidRDefault="00AE6809" w:rsidP="00AE6809">
      <w:pPr>
        <w:jc w:val="center"/>
        <w:rPr>
          <w:color w:val="1F497D"/>
          <w:sz w:val="16"/>
          <w:szCs w:val="16"/>
        </w:rPr>
      </w:pPr>
    </w:p>
    <w:p w14:paraId="0FFC1E18" w14:textId="77777777" w:rsidR="00FB66DB" w:rsidRPr="009A2A64" w:rsidRDefault="00FB66DB" w:rsidP="00FB66DB">
      <w:pPr>
        <w:jc w:val="center"/>
        <w:rPr>
          <w:color w:val="1F497D"/>
          <w:sz w:val="12"/>
          <w:szCs w:val="12"/>
        </w:rPr>
      </w:pPr>
      <w:r w:rsidRPr="009A2A64">
        <w:rPr>
          <w:color w:val="1F497D"/>
          <w:sz w:val="12"/>
          <w:szCs w:val="12"/>
        </w:rPr>
        <w:t>Office hours: 9:00 - 9:00 UTC</w:t>
      </w:r>
      <w:r>
        <w:rPr>
          <w:color w:val="1F497D"/>
          <w:sz w:val="12"/>
          <w:szCs w:val="12"/>
        </w:rPr>
        <w:t>-6</w:t>
      </w:r>
      <w:r w:rsidRPr="009A2A64">
        <w:rPr>
          <w:color w:val="1F497D"/>
          <w:sz w:val="12"/>
          <w:szCs w:val="12"/>
        </w:rPr>
        <w:t xml:space="preserve"> Monday - Friday</w:t>
      </w:r>
    </w:p>
    <w:p w14:paraId="6F35D93E" w14:textId="20062DC8" w:rsidR="00FB66DB" w:rsidRDefault="00FB66DB" w:rsidP="00FB66DB">
      <w:pPr>
        <w:jc w:val="center"/>
        <w:rPr>
          <w:color w:val="0000FF"/>
          <w:sz w:val="12"/>
          <w:szCs w:val="12"/>
          <w:u w:val="single"/>
        </w:rPr>
      </w:pPr>
      <w:r w:rsidRPr="009A2A64">
        <w:rPr>
          <w:color w:val="1F497D"/>
          <w:sz w:val="12"/>
          <w:szCs w:val="12"/>
        </w:rPr>
        <w:t xml:space="preserve">Email: </w:t>
      </w:r>
      <w:proofErr w:type="spellStart"/>
      <w:r w:rsidRPr="008411E2">
        <w:rPr>
          <w:color w:val="0000FF"/>
          <w:sz w:val="12"/>
          <w:szCs w:val="12"/>
          <w:u w:val="single"/>
        </w:rPr>
        <w:t>registrar@</w:t>
      </w:r>
      <w:r w:rsidR="00CE2AAC">
        <w:rPr>
          <w:color w:val="0000FF"/>
          <w:sz w:val="12"/>
          <w:szCs w:val="12"/>
          <w:u w:val="single"/>
        </w:rPr>
        <w:t>theseunitedstatesofamerica.country</w:t>
      </w:r>
      <w:proofErr w:type="spellEnd"/>
    </w:p>
    <w:p w14:paraId="7FDC1C93" w14:textId="4AB9B34D" w:rsidR="00B04D57" w:rsidRDefault="00B04D57" w:rsidP="00FB66DB">
      <w:pPr>
        <w:jc w:val="center"/>
        <w:rPr>
          <w:color w:val="1F497D"/>
          <w:sz w:val="16"/>
          <w:szCs w:val="16"/>
        </w:rPr>
      </w:pPr>
    </w:p>
    <w:p w14:paraId="5120748D" w14:textId="65242E6C" w:rsidR="00B9759B" w:rsidRDefault="00B9759B" w:rsidP="00FB66DB">
      <w:pPr>
        <w:jc w:val="center"/>
        <w:rPr>
          <w:color w:val="1F497D"/>
          <w:sz w:val="16"/>
          <w:szCs w:val="16"/>
        </w:rPr>
      </w:pPr>
    </w:p>
    <w:p w14:paraId="3815BFF9" w14:textId="77777777" w:rsidR="00B9759B" w:rsidRPr="00191D1B" w:rsidRDefault="00B9759B" w:rsidP="00FB66DB">
      <w:pPr>
        <w:jc w:val="center"/>
        <w:rPr>
          <w:color w:val="1F497D"/>
          <w:sz w:val="16"/>
          <w:szCs w:val="16"/>
        </w:rPr>
      </w:pPr>
    </w:p>
    <w:p w14:paraId="3A4139C0" w14:textId="77777777" w:rsidR="00FB66DB" w:rsidRPr="00913D64" w:rsidRDefault="00FB66DB" w:rsidP="00FB66DB">
      <w:pPr>
        <w:pStyle w:val="IntenseQuote"/>
      </w:pPr>
    </w:p>
    <w:p w14:paraId="73514873" w14:textId="77777777" w:rsidR="00FB43CB" w:rsidRPr="00FB43CB" w:rsidRDefault="00FB43CB" w:rsidP="006068B8">
      <w:pPr>
        <w:rPr>
          <w:rFonts w:eastAsia="Calibri"/>
          <w:color w:val="1F497D"/>
          <w:kern w:val="1"/>
          <w:sz w:val="22"/>
          <w:szCs w:val="18"/>
          <w:lang w:eastAsia="ar-SA"/>
        </w:rPr>
      </w:pPr>
    </w:p>
    <w:p w14:paraId="513D6037" w14:textId="77777777" w:rsidR="0017388B" w:rsidRPr="00FB43CB" w:rsidRDefault="0017388B" w:rsidP="0017388B">
      <w:pPr>
        <w:ind w:left="360"/>
        <w:jc w:val="center"/>
        <w:rPr>
          <w:rFonts w:eastAsia="Calibri"/>
          <w:b/>
          <w:color w:val="1F497D"/>
          <w:kern w:val="1"/>
          <w:sz w:val="28"/>
          <w:szCs w:val="28"/>
          <w:u w:val="single"/>
          <w:lang w:eastAsia="ar-SA"/>
        </w:rPr>
      </w:pPr>
      <w:r w:rsidRPr="00FB43CB">
        <w:rPr>
          <w:rFonts w:eastAsia="Calibri"/>
          <w:b/>
          <w:color w:val="1F497D"/>
          <w:kern w:val="1"/>
          <w:sz w:val="28"/>
          <w:szCs w:val="28"/>
          <w:u w:val="single"/>
          <w:lang w:eastAsia="ar-SA"/>
        </w:rPr>
        <w:t>ACKNOWLEDGEMENT</w:t>
      </w:r>
    </w:p>
    <w:p w14:paraId="3AA0FB31" w14:textId="77777777" w:rsidR="0017388B" w:rsidRPr="00FB43CB" w:rsidRDefault="0017388B" w:rsidP="0017388B">
      <w:pPr>
        <w:ind w:left="360"/>
        <w:rPr>
          <w:rFonts w:eastAsia="Calibri"/>
          <w:color w:val="1F497D"/>
          <w:kern w:val="1"/>
          <w:sz w:val="22"/>
          <w:szCs w:val="18"/>
          <w:lang w:eastAsia="ar-SA"/>
        </w:rPr>
      </w:pPr>
    </w:p>
    <w:p w14:paraId="4CD15F24" w14:textId="722DA731" w:rsidR="0017388B" w:rsidRPr="00FB43CB" w:rsidRDefault="0017388B" w:rsidP="0017388B">
      <w:pPr>
        <w:jc w:val="both"/>
        <w:rPr>
          <w:rFonts w:eastAsia="Calibri"/>
          <w:color w:val="1F497D"/>
          <w:kern w:val="1"/>
          <w:sz w:val="22"/>
          <w:szCs w:val="18"/>
          <w:lang w:eastAsia="ar-SA"/>
        </w:rPr>
      </w:pPr>
      <w:r w:rsidRPr="00FB43CB">
        <w:rPr>
          <w:rFonts w:eastAsia="Calibri"/>
          <w:color w:val="1F497D"/>
          <w:kern w:val="1"/>
          <w:sz w:val="22"/>
          <w:szCs w:val="18"/>
          <w:lang w:eastAsia="ar-SA"/>
        </w:rPr>
        <w:t xml:space="preserve">I, </w:t>
      </w:r>
      <w:r w:rsidR="001D649F">
        <w:rPr>
          <w:rFonts w:eastAsia="Calibri"/>
          <w:b/>
          <w:color w:val="1F497D"/>
          <w:kern w:val="18"/>
          <w:sz w:val="22"/>
          <w:szCs w:val="18"/>
          <w:lang w:eastAsia="ar-SA"/>
        </w:rPr>
        <w:t>Michaelene Jo Formanack</w:t>
      </w:r>
      <w:r w:rsidRPr="00FB43CB">
        <w:rPr>
          <w:rFonts w:eastAsia="Calibri"/>
          <w:color w:val="1F497D"/>
          <w:kern w:val="18"/>
          <w:sz w:val="22"/>
          <w:szCs w:val="18"/>
          <w:lang w:eastAsia="ar-SA"/>
        </w:rPr>
        <w:t xml:space="preserve">, </w:t>
      </w:r>
      <w:r w:rsidRPr="00FB43CB">
        <w:rPr>
          <w:rFonts w:eastAsia="Calibri"/>
          <w:color w:val="1F497D"/>
          <w:kern w:val="1"/>
          <w:sz w:val="22"/>
          <w:szCs w:val="18"/>
          <w:lang w:eastAsia="ar-SA"/>
        </w:rPr>
        <w:t xml:space="preserve">certify </w:t>
      </w:r>
      <w:r w:rsidRPr="00FB43CB">
        <w:rPr>
          <w:rFonts w:eastAsia="Calibri"/>
          <w:b/>
          <w:color w:val="1F497D"/>
          <w:kern w:val="1"/>
          <w:sz w:val="22"/>
          <w:szCs w:val="18"/>
          <w:lang w:eastAsia="ar-SA"/>
        </w:rPr>
        <w:t>under penalty of bearing false witness</w:t>
      </w:r>
      <w:r w:rsidRPr="00FB43CB">
        <w:rPr>
          <w:rFonts w:eastAsia="Calibri"/>
          <w:color w:val="1F497D"/>
          <w:kern w:val="1"/>
          <w:sz w:val="22"/>
          <w:szCs w:val="18"/>
          <w:lang w:eastAsia="ar-SA"/>
        </w:rPr>
        <w:t xml:space="preserve"> under the laws of The United States of America </w:t>
      </w:r>
      <w:r w:rsidRPr="00FB43CB">
        <w:rPr>
          <w:rFonts w:eastAsia="Calibri"/>
          <w:b/>
          <w:color w:val="1F497D"/>
          <w:kern w:val="1"/>
          <w:sz w:val="22"/>
          <w:szCs w:val="18"/>
          <w:lang w:eastAsia="ar-SA"/>
        </w:rPr>
        <w:t>that the foregoing paragraph is true and correct</w:t>
      </w:r>
      <w:r w:rsidRPr="00FB43CB">
        <w:rPr>
          <w:rFonts w:eastAsia="Calibri"/>
          <w:color w:val="1F497D"/>
          <w:kern w:val="1"/>
          <w:sz w:val="22"/>
          <w:szCs w:val="18"/>
          <w:lang w:eastAsia="ar-SA"/>
        </w:rPr>
        <w:t xml:space="preserve"> according to the best of my current information, knowledge, and belief.</w:t>
      </w:r>
    </w:p>
    <w:p w14:paraId="173BC7D7" w14:textId="77777777" w:rsidR="0017388B" w:rsidRPr="00FB43CB" w:rsidRDefault="0017388B" w:rsidP="0017388B">
      <w:pPr>
        <w:jc w:val="both"/>
        <w:rPr>
          <w:rFonts w:eastAsia="Calibri"/>
          <w:color w:val="1F497D"/>
          <w:kern w:val="1"/>
          <w:sz w:val="22"/>
          <w:szCs w:val="18"/>
          <w:lang w:eastAsia="ar-SA"/>
        </w:rPr>
      </w:pPr>
    </w:p>
    <w:p w14:paraId="6B6E3BD3" w14:textId="77777777" w:rsidR="0017388B" w:rsidRPr="00FB43CB" w:rsidRDefault="0017388B" w:rsidP="0017388B">
      <w:pPr>
        <w:jc w:val="both"/>
        <w:rPr>
          <w:rFonts w:eastAsia="Calibri"/>
          <w:color w:val="1F497D"/>
          <w:kern w:val="1"/>
          <w:sz w:val="22"/>
          <w:szCs w:val="18"/>
          <w:lang w:eastAsia="ar-SA"/>
        </w:rPr>
      </w:pPr>
      <w:r w:rsidRPr="00FB43CB">
        <w:rPr>
          <w:rFonts w:eastAsia="Calibri"/>
          <w:color w:val="1F497D"/>
          <w:kern w:val="1"/>
          <w:sz w:val="22"/>
          <w:szCs w:val="18"/>
          <w:lang w:eastAsia="ar-SA"/>
        </w:rPr>
        <w:t>The office of the registrar accepts and acknowledges the document:</w:t>
      </w:r>
    </w:p>
    <w:p w14:paraId="7EF9FABF" w14:textId="77777777" w:rsidR="0017388B" w:rsidRPr="00FB43CB" w:rsidRDefault="0017388B" w:rsidP="0017388B">
      <w:pPr>
        <w:jc w:val="both"/>
        <w:rPr>
          <w:rFonts w:eastAsia="Calibri"/>
          <w:color w:val="1F497D"/>
          <w:kern w:val="1"/>
          <w:sz w:val="22"/>
          <w:szCs w:val="18"/>
          <w:lang w:eastAsia="ar-SA"/>
        </w:rPr>
      </w:pPr>
    </w:p>
    <w:p w14:paraId="57155D35" w14:textId="77777777" w:rsidR="0017388B" w:rsidRDefault="0017388B" w:rsidP="0017388B">
      <w:pPr>
        <w:jc w:val="both"/>
      </w:pPr>
      <w:r w:rsidRPr="000F146A">
        <w:rPr>
          <w:rFonts w:eastAsia="Calibri"/>
          <w:b/>
          <w:color w:val="1F497D"/>
          <w:kern w:val="1"/>
          <w:sz w:val="22"/>
          <w:szCs w:val="18"/>
          <w:lang w:eastAsia="ar-SA"/>
        </w:rPr>
        <w:t>Official Assembly Record</w:t>
      </w:r>
      <w:r w:rsidRPr="002F164F">
        <w:t xml:space="preserve"> </w:t>
      </w:r>
    </w:p>
    <w:p w14:paraId="69A5A2C7" w14:textId="77777777" w:rsidR="0017388B" w:rsidRPr="00FB43CB" w:rsidRDefault="0017388B" w:rsidP="0017388B">
      <w:pPr>
        <w:jc w:val="both"/>
        <w:rPr>
          <w:rFonts w:eastAsia="Calibri"/>
          <w:b/>
          <w:color w:val="1F497D"/>
          <w:kern w:val="1"/>
          <w:sz w:val="22"/>
          <w:szCs w:val="18"/>
          <w:lang w:eastAsia="ar-SA"/>
        </w:rPr>
      </w:pPr>
    </w:p>
    <w:p w14:paraId="1262950C" w14:textId="2D2FDDB3" w:rsidR="0017388B" w:rsidRPr="003362DE" w:rsidRDefault="00F8732E" w:rsidP="0017388B">
      <w:p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2</w:t>
      </w:r>
      <w:r w:rsidR="004F5E82">
        <w:rPr>
          <w:color w:val="1F497D" w:themeColor="text2"/>
          <w:sz w:val="22"/>
          <w:szCs w:val="22"/>
        </w:rPr>
        <w:t>5</w:t>
      </w:r>
      <w:r w:rsidR="00B40366">
        <w:rPr>
          <w:color w:val="1F497D" w:themeColor="text2"/>
          <w:sz w:val="22"/>
          <w:szCs w:val="22"/>
        </w:rPr>
        <w:t>4</w:t>
      </w:r>
      <w:r w:rsidR="00B40366" w:rsidRPr="00B40366">
        <w:rPr>
          <w:color w:val="1F497D" w:themeColor="text2"/>
          <w:sz w:val="22"/>
          <w:szCs w:val="22"/>
          <w:vertAlign w:val="superscript"/>
        </w:rPr>
        <w:t>th</w:t>
      </w:r>
      <w:r w:rsidR="00B40366">
        <w:rPr>
          <w:color w:val="1F497D" w:themeColor="text2"/>
          <w:sz w:val="22"/>
          <w:szCs w:val="22"/>
        </w:rPr>
        <w:t xml:space="preserve"> </w:t>
      </w:r>
      <w:r w:rsidR="0017388B" w:rsidRPr="003362DE">
        <w:rPr>
          <w:color w:val="1F497D" w:themeColor="text2"/>
          <w:sz w:val="22"/>
          <w:szCs w:val="22"/>
        </w:rPr>
        <w:t xml:space="preserve">day in the year of Yahweh, six thousand and </w:t>
      </w:r>
      <w:proofErr w:type="gramStart"/>
      <w:r w:rsidR="0017388B" w:rsidRPr="003362DE">
        <w:rPr>
          <w:color w:val="1F497D" w:themeColor="text2"/>
          <w:sz w:val="22"/>
          <w:szCs w:val="22"/>
        </w:rPr>
        <w:t>twenty</w:t>
      </w:r>
      <w:r w:rsidR="0017388B">
        <w:rPr>
          <w:color w:val="1F497D" w:themeColor="text2"/>
          <w:sz w:val="22"/>
          <w:szCs w:val="22"/>
        </w:rPr>
        <w:t xml:space="preserve"> </w:t>
      </w:r>
      <w:r w:rsidR="001D649F">
        <w:rPr>
          <w:color w:val="1F497D" w:themeColor="text2"/>
          <w:sz w:val="22"/>
          <w:szCs w:val="22"/>
        </w:rPr>
        <w:t>four</w:t>
      </w:r>
      <w:proofErr w:type="gramEnd"/>
      <w:r w:rsidR="0017388B" w:rsidRPr="003362DE">
        <w:rPr>
          <w:color w:val="1F497D" w:themeColor="text2"/>
          <w:sz w:val="22"/>
          <w:szCs w:val="22"/>
        </w:rPr>
        <w:t>, and the</w:t>
      </w:r>
      <w:r w:rsidR="000E4988">
        <w:rPr>
          <w:color w:val="1F497D" w:themeColor="text2"/>
          <w:sz w:val="22"/>
          <w:szCs w:val="22"/>
        </w:rPr>
        <w:t xml:space="preserve"> </w:t>
      </w:r>
      <w:r w:rsidR="00244A5B">
        <w:rPr>
          <w:color w:val="1F497D" w:themeColor="text2"/>
          <w:sz w:val="22"/>
          <w:szCs w:val="22"/>
        </w:rPr>
        <w:t>2</w:t>
      </w:r>
      <w:r w:rsidR="004F5E82">
        <w:rPr>
          <w:color w:val="1F497D" w:themeColor="text2"/>
          <w:sz w:val="22"/>
          <w:szCs w:val="22"/>
        </w:rPr>
        <w:t>8</w:t>
      </w:r>
      <w:r w:rsidR="004F5E82" w:rsidRPr="004F5E82">
        <w:rPr>
          <w:color w:val="1F497D" w:themeColor="text2"/>
          <w:sz w:val="22"/>
          <w:szCs w:val="22"/>
          <w:vertAlign w:val="superscript"/>
        </w:rPr>
        <w:t>th</w:t>
      </w:r>
      <w:r w:rsidR="004F5E82">
        <w:rPr>
          <w:color w:val="1F497D" w:themeColor="text2"/>
          <w:sz w:val="22"/>
          <w:szCs w:val="22"/>
        </w:rPr>
        <w:t xml:space="preserve"> </w:t>
      </w:r>
      <w:r w:rsidR="0017388B" w:rsidRPr="003362DE">
        <w:rPr>
          <w:color w:val="1F497D" w:themeColor="text2"/>
          <w:sz w:val="22"/>
          <w:szCs w:val="22"/>
        </w:rPr>
        <w:t xml:space="preserve">day of </w:t>
      </w:r>
      <w:r w:rsidR="000327D2">
        <w:rPr>
          <w:color w:val="1F497D" w:themeColor="text2"/>
          <w:sz w:val="22"/>
          <w:szCs w:val="22"/>
        </w:rPr>
        <w:t>Novem</w:t>
      </w:r>
      <w:r w:rsidR="001C5AD3">
        <w:rPr>
          <w:color w:val="1F497D" w:themeColor="text2"/>
          <w:sz w:val="22"/>
          <w:szCs w:val="22"/>
        </w:rPr>
        <w:t xml:space="preserve">ber </w:t>
      </w:r>
      <w:r w:rsidR="0017388B" w:rsidRPr="003362DE">
        <w:rPr>
          <w:color w:val="1F497D" w:themeColor="text2"/>
          <w:sz w:val="22"/>
          <w:szCs w:val="22"/>
        </w:rPr>
        <w:t xml:space="preserve">two thousand and twenty </w:t>
      </w:r>
      <w:r w:rsidR="008E5743">
        <w:rPr>
          <w:color w:val="1F497D" w:themeColor="text2"/>
          <w:sz w:val="22"/>
          <w:szCs w:val="22"/>
        </w:rPr>
        <w:t>second</w:t>
      </w:r>
      <w:r w:rsidR="001D649F">
        <w:rPr>
          <w:color w:val="1F497D" w:themeColor="text2"/>
          <w:sz w:val="22"/>
          <w:szCs w:val="22"/>
        </w:rPr>
        <w:t xml:space="preserve"> year</w:t>
      </w:r>
      <w:r w:rsidR="0017388B" w:rsidRPr="003362DE">
        <w:rPr>
          <w:color w:val="1F497D" w:themeColor="text2"/>
          <w:sz w:val="22"/>
          <w:szCs w:val="22"/>
        </w:rPr>
        <w:t xml:space="preserve"> of the new covenant in Yahushua’s name </w:t>
      </w:r>
    </w:p>
    <w:p w14:paraId="6AFC9E49" w14:textId="77777777" w:rsidR="0017388B" w:rsidRPr="003362DE" w:rsidRDefault="0017388B" w:rsidP="0017388B">
      <w:pPr>
        <w:jc w:val="both"/>
        <w:rPr>
          <w:color w:val="1F497D" w:themeColor="text2"/>
        </w:rPr>
      </w:pPr>
      <w:r w:rsidRPr="003362DE">
        <w:rPr>
          <w:color w:val="1F497D" w:themeColor="text2"/>
          <w:sz w:val="22"/>
          <w:szCs w:val="22"/>
        </w:rPr>
        <w:t>Document Date</w:t>
      </w:r>
    </w:p>
    <w:p w14:paraId="785147CF" w14:textId="77777777" w:rsidR="0017388B" w:rsidRDefault="0017388B" w:rsidP="0017388B">
      <w:pPr>
        <w:jc w:val="both"/>
        <w:rPr>
          <w:rFonts w:eastAsia="Calibri"/>
          <w:color w:val="1F497D"/>
          <w:kern w:val="1"/>
          <w:sz w:val="18"/>
          <w:szCs w:val="18"/>
          <w:lang w:eastAsia="ar-SA"/>
        </w:rPr>
      </w:pPr>
    </w:p>
    <w:p w14:paraId="1158B02B" w14:textId="52F472E4" w:rsidR="00BA2CA0" w:rsidRDefault="004F5E82" w:rsidP="0017388B">
      <w:pPr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10:03</w:t>
      </w:r>
      <w:r w:rsidR="00174230">
        <w:rPr>
          <w:color w:val="1F497D" w:themeColor="text2"/>
          <w:sz w:val="22"/>
          <w:szCs w:val="22"/>
        </w:rPr>
        <w:t xml:space="preserve"> </w:t>
      </w:r>
      <w:r w:rsidR="0017388B" w:rsidRPr="003362DE">
        <w:rPr>
          <w:color w:val="1F497D" w:themeColor="text2"/>
          <w:sz w:val="22"/>
          <w:szCs w:val="22"/>
        </w:rPr>
        <w:t xml:space="preserve">UTC-6 </w:t>
      </w:r>
      <w:r w:rsidR="0017388B">
        <w:rPr>
          <w:color w:val="1F497D" w:themeColor="text2"/>
          <w:sz w:val="22"/>
          <w:szCs w:val="22"/>
        </w:rPr>
        <w:t xml:space="preserve">                 </w:t>
      </w:r>
      <w:r w:rsidR="001E4E12">
        <w:rPr>
          <w:color w:val="1F497D" w:themeColor="text2"/>
          <w:sz w:val="22"/>
          <w:szCs w:val="22"/>
        </w:rPr>
        <w:t xml:space="preserve"> </w:t>
      </w:r>
      <w:r w:rsidR="00BB6D11">
        <w:rPr>
          <w:color w:val="1F497D" w:themeColor="text2"/>
          <w:sz w:val="22"/>
          <w:szCs w:val="22"/>
        </w:rPr>
        <w:t xml:space="preserve"> </w:t>
      </w:r>
      <w:r w:rsidR="0017388B" w:rsidRPr="003362DE">
        <w:rPr>
          <w:color w:val="1F497D" w:themeColor="text2"/>
          <w:sz w:val="22"/>
          <w:szCs w:val="22"/>
        </w:rPr>
        <w:t>RH-202</w:t>
      </w:r>
      <w:r w:rsidR="001D649F">
        <w:rPr>
          <w:color w:val="1F497D" w:themeColor="text2"/>
          <w:sz w:val="22"/>
          <w:szCs w:val="22"/>
        </w:rPr>
        <w:t>2</w:t>
      </w:r>
      <w:r w:rsidR="001C5AD3">
        <w:rPr>
          <w:color w:val="1F497D" w:themeColor="text2"/>
          <w:sz w:val="22"/>
          <w:szCs w:val="22"/>
        </w:rPr>
        <w:t>1</w:t>
      </w:r>
      <w:r w:rsidR="000327D2">
        <w:rPr>
          <w:color w:val="1F497D" w:themeColor="text2"/>
          <w:sz w:val="22"/>
          <w:szCs w:val="22"/>
        </w:rPr>
        <w:t>1</w:t>
      </w:r>
      <w:r w:rsidR="00244A5B">
        <w:rPr>
          <w:color w:val="1F497D" w:themeColor="text2"/>
          <w:sz w:val="22"/>
          <w:szCs w:val="22"/>
        </w:rPr>
        <w:t>2</w:t>
      </w:r>
      <w:r>
        <w:rPr>
          <w:color w:val="1F497D" w:themeColor="text2"/>
          <w:sz w:val="22"/>
          <w:szCs w:val="22"/>
        </w:rPr>
        <w:t>8</w:t>
      </w:r>
      <w:r w:rsidR="00507860">
        <w:rPr>
          <w:color w:val="1F497D" w:themeColor="text2"/>
          <w:sz w:val="22"/>
          <w:szCs w:val="22"/>
        </w:rPr>
        <w:t>-</w:t>
      </w:r>
      <w:r w:rsidR="00507860" w:rsidRPr="00507860">
        <w:rPr>
          <w:color w:val="1F497D" w:themeColor="text2"/>
          <w:sz w:val="22"/>
          <w:szCs w:val="22"/>
        </w:rPr>
        <w:t>10E2-479C-B373-4400F4591FEF</w:t>
      </w:r>
    </w:p>
    <w:p w14:paraId="7302E8F5" w14:textId="4C55C44E" w:rsidR="0017388B" w:rsidRDefault="0017388B" w:rsidP="0017388B">
      <w:pPr>
        <w:rPr>
          <w:color w:val="1F497D" w:themeColor="text2"/>
          <w:sz w:val="22"/>
          <w:szCs w:val="22"/>
        </w:rPr>
      </w:pPr>
      <w:r w:rsidRPr="003362DE">
        <w:rPr>
          <w:color w:val="1F497D" w:themeColor="text2"/>
          <w:sz w:val="22"/>
          <w:szCs w:val="22"/>
        </w:rPr>
        <w:t xml:space="preserve">Time </w:t>
      </w:r>
      <w:r>
        <w:rPr>
          <w:color w:val="1F497D" w:themeColor="text2"/>
          <w:sz w:val="22"/>
          <w:szCs w:val="22"/>
        </w:rPr>
        <w:t xml:space="preserve">                                </w:t>
      </w:r>
      <w:r w:rsidRPr="003362DE">
        <w:rPr>
          <w:color w:val="1F497D" w:themeColor="text2"/>
          <w:sz w:val="22"/>
          <w:szCs w:val="22"/>
        </w:rPr>
        <w:t>Record File Number</w:t>
      </w:r>
    </w:p>
    <w:p w14:paraId="51AFFCBC" w14:textId="77777777" w:rsidR="0017388B" w:rsidRPr="003362DE" w:rsidRDefault="0017388B" w:rsidP="0017388B">
      <w:pPr>
        <w:rPr>
          <w:rFonts w:eastAsia="Calibri"/>
          <w:b/>
          <w:color w:val="1F497D" w:themeColor="text2"/>
          <w:kern w:val="1"/>
          <w:sz w:val="22"/>
          <w:szCs w:val="22"/>
          <w:lang w:eastAsia="ar-SA"/>
        </w:rPr>
      </w:pPr>
    </w:p>
    <w:p w14:paraId="677F8A57" w14:textId="77777777" w:rsidR="0017388B" w:rsidRDefault="0017388B" w:rsidP="0017388B">
      <w:pPr>
        <w:jc w:val="center"/>
        <w:rPr>
          <w:rFonts w:eastAsia="Calibri"/>
          <w:b/>
          <w:color w:val="1F497D"/>
          <w:kern w:val="1"/>
          <w:sz w:val="22"/>
          <w:szCs w:val="18"/>
          <w:lang w:eastAsia="ar-SA"/>
        </w:rPr>
      </w:pPr>
    </w:p>
    <w:p w14:paraId="22EB27D7" w14:textId="77777777" w:rsidR="0017388B" w:rsidRPr="00FB43CB" w:rsidRDefault="0017388B" w:rsidP="0017388B">
      <w:pPr>
        <w:jc w:val="center"/>
        <w:rPr>
          <w:rFonts w:eastAsia="Calibri"/>
          <w:b/>
          <w:color w:val="1F497D"/>
          <w:kern w:val="1"/>
          <w:sz w:val="22"/>
          <w:szCs w:val="22"/>
          <w:lang w:eastAsia="ar-SA"/>
        </w:rPr>
      </w:pPr>
      <w:r w:rsidRPr="00FB43CB">
        <w:rPr>
          <w:rFonts w:eastAsia="Calibri"/>
          <w:b/>
          <w:color w:val="1F497D"/>
          <w:kern w:val="1"/>
          <w:sz w:val="22"/>
          <w:szCs w:val="18"/>
          <w:lang w:eastAsia="ar-SA"/>
        </w:rPr>
        <w:t>CERTIFIED COPY OF RECORDED DOCUMENT</w:t>
      </w:r>
    </w:p>
    <w:p w14:paraId="32641CBA" w14:textId="77777777" w:rsidR="0017388B" w:rsidRPr="00FB43CB" w:rsidRDefault="0017388B" w:rsidP="0017388B">
      <w:pPr>
        <w:jc w:val="center"/>
        <w:rPr>
          <w:rFonts w:eastAsia="Calibri"/>
          <w:i/>
          <w:color w:val="1F497D"/>
          <w:kern w:val="1"/>
          <w:sz w:val="22"/>
          <w:szCs w:val="18"/>
          <w:lang w:eastAsia="ar-SA"/>
        </w:rPr>
      </w:pPr>
      <w:r w:rsidRPr="00FB43CB">
        <w:rPr>
          <w:rFonts w:eastAsia="Calibri"/>
          <w:i/>
          <w:color w:val="1F497D"/>
          <w:kern w:val="1"/>
          <w:sz w:val="22"/>
          <w:szCs w:val="18"/>
          <w:lang w:eastAsia="ar-SA"/>
        </w:rPr>
        <w:t>This is a true and exact reproduction of the document officially recorded</w:t>
      </w:r>
    </w:p>
    <w:p w14:paraId="45AED932" w14:textId="6E665211" w:rsidR="0017388B" w:rsidRDefault="0017388B" w:rsidP="0017388B">
      <w:pPr>
        <w:jc w:val="center"/>
        <w:rPr>
          <w:rFonts w:eastAsia="Calibri"/>
          <w:i/>
          <w:color w:val="1F497D"/>
          <w:kern w:val="1"/>
          <w:sz w:val="22"/>
          <w:szCs w:val="18"/>
          <w:lang w:eastAsia="ar-SA"/>
        </w:rPr>
      </w:pPr>
      <w:r w:rsidRPr="00FB43CB">
        <w:rPr>
          <w:rFonts w:eastAsia="Calibri"/>
          <w:i/>
          <w:color w:val="1F497D"/>
          <w:kern w:val="1"/>
          <w:sz w:val="22"/>
          <w:szCs w:val="18"/>
          <w:lang w:eastAsia="ar-SA"/>
        </w:rPr>
        <w:t>and placed on file in the office of the registrar for The United States of America.</w:t>
      </w:r>
    </w:p>
    <w:p w14:paraId="66675806" w14:textId="77777777" w:rsidR="000E4988" w:rsidRPr="00FB43CB" w:rsidRDefault="000E4988" w:rsidP="0017388B">
      <w:pPr>
        <w:jc w:val="center"/>
        <w:rPr>
          <w:rFonts w:eastAsia="Calibri"/>
          <w:i/>
          <w:color w:val="1F497D"/>
          <w:kern w:val="1"/>
          <w:sz w:val="22"/>
          <w:szCs w:val="18"/>
          <w:lang w:eastAsia="ar-SA"/>
        </w:rPr>
      </w:pPr>
    </w:p>
    <w:p w14:paraId="5FCF33E5" w14:textId="77777777" w:rsidR="0017388B" w:rsidRPr="00FB43CB" w:rsidRDefault="0017388B" w:rsidP="0017388B">
      <w:pPr>
        <w:jc w:val="center"/>
        <w:rPr>
          <w:rFonts w:eastAsia="Calibri"/>
          <w:i/>
          <w:color w:val="1F497D"/>
          <w:kern w:val="1"/>
          <w:sz w:val="22"/>
          <w:szCs w:val="18"/>
          <w:lang w:eastAsia="ar-SA"/>
        </w:rPr>
      </w:pPr>
    </w:p>
    <w:p w14:paraId="2B06C524" w14:textId="24021E61" w:rsidR="0017388B" w:rsidRDefault="0017388B" w:rsidP="0017388B">
      <w:pPr>
        <w:rPr>
          <w:rFonts w:eastAsia="Calibri"/>
          <w:b/>
          <w:color w:val="1F497D"/>
          <w:kern w:val="1"/>
          <w:sz w:val="22"/>
          <w:szCs w:val="18"/>
          <w:lang w:eastAsia="ar-SA"/>
        </w:rPr>
      </w:pPr>
      <w:r w:rsidRPr="00FB43CB">
        <w:rPr>
          <w:rFonts w:eastAsia="Calibri"/>
          <w:color w:val="1F497D"/>
          <w:kern w:val="1"/>
          <w:sz w:val="22"/>
          <w:szCs w:val="18"/>
          <w:lang w:eastAsia="ar-SA"/>
        </w:rPr>
        <w:t>Date Issued:</w:t>
      </w:r>
      <w:r w:rsidR="008F71D6">
        <w:rPr>
          <w:rFonts w:eastAsia="Calibri"/>
          <w:color w:val="1F497D"/>
          <w:kern w:val="1"/>
          <w:sz w:val="22"/>
          <w:szCs w:val="18"/>
          <w:lang w:eastAsia="ar-SA"/>
        </w:rPr>
        <w:t xml:space="preserve"> </w:t>
      </w:r>
      <w:r w:rsidR="00F8732E">
        <w:rPr>
          <w:rFonts w:eastAsia="Calibri"/>
          <w:b/>
          <w:bCs/>
          <w:color w:val="1F497D"/>
          <w:kern w:val="1"/>
          <w:sz w:val="22"/>
          <w:szCs w:val="18"/>
          <w:lang w:eastAsia="ar-SA"/>
        </w:rPr>
        <w:t>2</w:t>
      </w:r>
      <w:r w:rsidR="00507860">
        <w:rPr>
          <w:rFonts w:eastAsia="Calibri"/>
          <w:b/>
          <w:bCs/>
          <w:color w:val="1F497D"/>
          <w:kern w:val="1"/>
          <w:sz w:val="22"/>
          <w:szCs w:val="18"/>
          <w:lang w:eastAsia="ar-SA"/>
        </w:rPr>
        <w:t>58</w:t>
      </w:r>
      <w:r w:rsidR="007F6F80" w:rsidRPr="007F6F80">
        <w:rPr>
          <w:rFonts w:eastAsia="Calibri"/>
          <w:b/>
          <w:bCs/>
          <w:color w:val="1F497D"/>
          <w:kern w:val="1"/>
          <w:sz w:val="22"/>
          <w:szCs w:val="18"/>
          <w:vertAlign w:val="superscript"/>
          <w:lang w:eastAsia="ar-SA"/>
        </w:rPr>
        <w:t>th</w:t>
      </w:r>
      <w:r w:rsidR="007F6F80">
        <w:rPr>
          <w:rFonts w:eastAsia="Calibri"/>
          <w:b/>
          <w:bCs/>
          <w:color w:val="1F497D"/>
          <w:kern w:val="1"/>
          <w:sz w:val="22"/>
          <w:szCs w:val="18"/>
          <w:lang w:eastAsia="ar-SA"/>
        </w:rPr>
        <w:t xml:space="preserve"> </w:t>
      </w:r>
      <w:r w:rsidR="00FC445B">
        <w:rPr>
          <w:rFonts w:eastAsia="Calibri"/>
          <w:b/>
          <w:bCs/>
          <w:color w:val="1F497D"/>
          <w:kern w:val="1"/>
          <w:sz w:val="22"/>
          <w:szCs w:val="18"/>
          <w:lang w:eastAsia="ar-SA"/>
        </w:rPr>
        <w:t>d</w:t>
      </w:r>
      <w:r w:rsidRPr="006068B8">
        <w:rPr>
          <w:rFonts w:eastAsia="Calibri"/>
          <w:b/>
          <w:color w:val="1F497D"/>
          <w:kern w:val="1"/>
          <w:sz w:val="22"/>
          <w:szCs w:val="18"/>
          <w:lang w:eastAsia="ar-SA"/>
        </w:rPr>
        <w:t>ay, in the year of Yahweh, 60</w:t>
      </w:r>
      <w:r>
        <w:rPr>
          <w:rFonts w:eastAsia="Calibri"/>
          <w:b/>
          <w:color w:val="1F497D"/>
          <w:kern w:val="1"/>
          <w:sz w:val="22"/>
          <w:szCs w:val="18"/>
          <w:lang w:eastAsia="ar-SA"/>
        </w:rPr>
        <w:t>2</w:t>
      </w:r>
      <w:r w:rsidR="001D649F">
        <w:rPr>
          <w:rFonts w:eastAsia="Calibri"/>
          <w:b/>
          <w:color w:val="1F497D"/>
          <w:kern w:val="1"/>
          <w:sz w:val="22"/>
          <w:szCs w:val="18"/>
          <w:lang w:eastAsia="ar-SA"/>
        </w:rPr>
        <w:t>4</w:t>
      </w:r>
      <w:r w:rsidRPr="006068B8">
        <w:rPr>
          <w:rFonts w:eastAsia="Calibri"/>
          <w:b/>
          <w:color w:val="1F497D"/>
          <w:kern w:val="1"/>
          <w:sz w:val="22"/>
          <w:szCs w:val="18"/>
          <w:lang w:eastAsia="ar-SA"/>
        </w:rPr>
        <w:t xml:space="preserve"> </w:t>
      </w:r>
    </w:p>
    <w:p w14:paraId="3DC5AD9A" w14:textId="2C2B1A6B" w:rsidR="0017388B" w:rsidRPr="00FB43CB" w:rsidRDefault="0017388B" w:rsidP="0017388B">
      <w:pPr>
        <w:rPr>
          <w:rFonts w:eastAsia="Calibri"/>
          <w:color w:val="1F497D"/>
          <w:kern w:val="18"/>
          <w:sz w:val="22"/>
          <w:szCs w:val="18"/>
          <w:u w:val="single"/>
          <w:lang w:eastAsia="ar-SA"/>
        </w:rPr>
      </w:pPr>
      <w:r w:rsidRPr="00C6263E">
        <w:rPr>
          <w:rFonts w:eastAsia="Calibri"/>
          <w:bCs/>
          <w:color w:val="1F497D"/>
          <w:kern w:val="1"/>
          <w:sz w:val="22"/>
          <w:szCs w:val="18"/>
          <w:lang w:eastAsia="ar-SA"/>
        </w:rPr>
        <w:t>Translation:</w:t>
      </w:r>
      <w:r w:rsidR="00802F9C">
        <w:rPr>
          <w:rFonts w:eastAsia="Calibri"/>
          <w:b/>
          <w:color w:val="1F497D"/>
          <w:kern w:val="1"/>
          <w:sz w:val="22"/>
          <w:szCs w:val="18"/>
          <w:lang w:eastAsia="ar-SA"/>
        </w:rPr>
        <w:t xml:space="preserve"> </w:t>
      </w:r>
      <w:r w:rsidR="00507860">
        <w:rPr>
          <w:rFonts w:eastAsia="Calibri"/>
          <w:b/>
          <w:color w:val="1F497D"/>
          <w:kern w:val="1"/>
          <w:sz w:val="22"/>
          <w:szCs w:val="18"/>
          <w:lang w:eastAsia="ar-SA"/>
        </w:rPr>
        <w:t>2</w:t>
      </w:r>
      <w:r w:rsidR="00507860" w:rsidRPr="00507860">
        <w:rPr>
          <w:rFonts w:eastAsia="Calibri"/>
          <w:b/>
          <w:color w:val="1F497D"/>
          <w:kern w:val="1"/>
          <w:sz w:val="22"/>
          <w:szCs w:val="18"/>
          <w:vertAlign w:val="superscript"/>
          <w:lang w:eastAsia="ar-SA"/>
        </w:rPr>
        <w:t>nd</w:t>
      </w:r>
      <w:r w:rsidR="00507860">
        <w:rPr>
          <w:rFonts w:eastAsia="Calibri"/>
          <w:b/>
          <w:color w:val="1F497D"/>
          <w:kern w:val="1"/>
          <w:sz w:val="22"/>
          <w:szCs w:val="18"/>
          <w:lang w:eastAsia="ar-SA"/>
        </w:rPr>
        <w:t xml:space="preserve"> </w:t>
      </w:r>
      <w:r w:rsidRPr="006068B8">
        <w:rPr>
          <w:rFonts w:eastAsia="Calibri"/>
          <w:b/>
          <w:color w:val="1F497D"/>
          <w:kern w:val="1"/>
          <w:sz w:val="22"/>
          <w:szCs w:val="18"/>
          <w:lang w:eastAsia="ar-SA"/>
        </w:rPr>
        <w:t xml:space="preserve">day of </w:t>
      </w:r>
      <w:r w:rsidR="00507860">
        <w:rPr>
          <w:rFonts w:eastAsia="Calibri"/>
          <w:b/>
          <w:color w:val="1F497D"/>
          <w:kern w:val="1"/>
          <w:sz w:val="22"/>
          <w:szCs w:val="18"/>
          <w:lang w:eastAsia="ar-SA"/>
        </w:rPr>
        <w:t>December</w:t>
      </w:r>
      <w:r w:rsidR="001C5AD3">
        <w:rPr>
          <w:rFonts w:eastAsia="Calibri"/>
          <w:b/>
          <w:color w:val="1F497D"/>
          <w:kern w:val="1"/>
          <w:sz w:val="22"/>
          <w:szCs w:val="18"/>
          <w:lang w:eastAsia="ar-SA"/>
        </w:rPr>
        <w:t xml:space="preserve"> </w:t>
      </w:r>
      <w:r>
        <w:rPr>
          <w:rFonts w:eastAsia="Calibri"/>
          <w:b/>
          <w:color w:val="1F497D"/>
          <w:kern w:val="1"/>
          <w:sz w:val="22"/>
          <w:szCs w:val="18"/>
          <w:lang w:eastAsia="ar-SA"/>
        </w:rPr>
        <w:t>202</w:t>
      </w:r>
      <w:r w:rsidR="001D649F">
        <w:rPr>
          <w:rFonts w:eastAsia="Calibri"/>
          <w:b/>
          <w:color w:val="1F497D"/>
          <w:kern w:val="1"/>
          <w:sz w:val="22"/>
          <w:szCs w:val="18"/>
          <w:lang w:eastAsia="ar-SA"/>
        </w:rPr>
        <w:t>2</w:t>
      </w:r>
    </w:p>
    <w:p w14:paraId="63A1B746" w14:textId="25A8D624" w:rsidR="0017388B" w:rsidRDefault="0017388B" w:rsidP="0017388B">
      <w:pPr>
        <w:rPr>
          <w:rFonts w:eastAsia="Calibri"/>
          <w:color w:val="1F497D"/>
          <w:kern w:val="1"/>
          <w:sz w:val="22"/>
          <w:szCs w:val="18"/>
          <w:lang w:eastAsia="ar-SA"/>
        </w:rPr>
      </w:pPr>
      <w:r>
        <w:rPr>
          <w:rFonts w:eastAsia="Calibri"/>
          <w:color w:val="1F497D"/>
          <w:kern w:val="1"/>
          <w:sz w:val="22"/>
          <w:szCs w:val="18"/>
          <w:lang w:eastAsia="ar-SA"/>
        </w:rPr>
        <w:t xml:space="preserve"> </w:t>
      </w:r>
    </w:p>
    <w:p w14:paraId="592BF57F" w14:textId="77777777" w:rsidR="000E4988" w:rsidRPr="00FB43CB" w:rsidRDefault="000E4988" w:rsidP="0017388B">
      <w:pPr>
        <w:rPr>
          <w:rFonts w:eastAsia="Calibri"/>
          <w:color w:val="1F497D"/>
          <w:kern w:val="1"/>
          <w:sz w:val="22"/>
          <w:szCs w:val="18"/>
          <w:lang w:eastAsia="ar-SA"/>
        </w:rPr>
      </w:pPr>
    </w:p>
    <w:p w14:paraId="4E00D976" w14:textId="354CBF65" w:rsidR="0017388B" w:rsidRPr="00FB43CB" w:rsidRDefault="0017388B" w:rsidP="0017388B">
      <w:pPr>
        <w:jc w:val="both"/>
        <w:rPr>
          <w:rFonts w:eastAsia="Calibri"/>
          <w:i/>
          <w:color w:val="1F497D"/>
          <w:kern w:val="1"/>
          <w:sz w:val="22"/>
          <w:szCs w:val="18"/>
          <w:lang w:eastAsia="ar-SA"/>
        </w:rPr>
      </w:pPr>
      <w:r w:rsidRPr="00FB43CB">
        <w:rPr>
          <w:rFonts w:eastAsia="Calibri"/>
          <w:i/>
          <w:color w:val="1F497D"/>
          <w:kern w:val="1"/>
          <w:sz w:val="22"/>
          <w:szCs w:val="18"/>
          <w:lang w:eastAsia="ar-SA"/>
        </w:rPr>
        <w:t>This copy is not valid unless displaying the Record File Number, Seal, and signature of the registrar for The United States of America.</w:t>
      </w:r>
    </w:p>
    <w:p w14:paraId="11A36653" w14:textId="5C57545D" w:rsidR="0017388B" w:rsidRPr="00FB43CB" w:rsidRDefault="009320F4" w:rsidP="0017388B">
      <w:pPr>
        <w:rPr>
          <w:rFonts w:eastAsia="Calibri"/>
          <w:color w:val="1F497D"/>
          <w:kern w:val="1"/>
          <w:sz w:val="22"/>
          <w:szCs w:val="18"/>
          <w:lang w:eastAsia="ar-SA"/>
        </w:rPr>
      </w:pPr>
      <w:r>
        <w:rPr>
          <w:noProof/>
          <w:color w:val="0000FF"/>
          <w:lang w:eastAsia="ar-SA"/>
        </w:rPr>
        <w:drawing>
          <wp:anchor distT="0" distB="0" distL="114300" distR="114300" simplePos="0" relativeHeight="251673088" behindDoc="0" locked="0" layoutInCell="1" allowOverlap="1" wp14:anchorId="00D37EEF" wp14:editId="0FB8C625">
            <wp:simplePos x="0" y="0"/>
            <wp:positionH relativeFrom="column">
              <wp:posOffset>4385310</wp:posOffset>
            </wp:positionH>
            <wp:positionV relativeFrom="paragraph">
              <wp:posOffset>130073</wp:posOffset>
            </wp:positionV>
            <wp:extent cx="1487170" cy="12979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F5CE7" w14:textId="77777777" w:rsidR="00FB43CB" w:rsidRPr="00FB43CB" w:rsidRDefault="00FB43CB" w:rsidP="00FB43CB">
      <w:pPr>
        <w:rPr>
          <w:rFonts w:eastAsia="Calibri"/>
          <w:color w:val="1F497D"/>
          <w:kern w:val="1"/>
          <w:sz w:val="22"/>
          <w:szCs w:val="18"/>
          <w:lang w:eastAsia="ar-SA"/>
        </w:rPr>
      </w:pPr>
    </w:p>
    <w:p w14:paraId="393C0494" w14:textId="2953FD8E" w:rsidR="00FB43CB" w:rsidRPr="00FB43CB" w:rsidRDefault="00FB43CB" w:rsidP="00FB43CB">
      <w:pPr>
        <w:rPr>
          <w:color w:val="0000FF"/>
          <w:lang w:eastAsia="ar-SA"/>
        </w:rPr>
      </w:pPr>
    </w:p>
    <w:p w14:paraId="4E886281" w14:textId="77777777" w:rsidR="00711347" w:rsidRDefault="00711347" w:rsidP="00711347">
      <w:pPr>
        <w:rPr>
          <w:noProof/>
        </w:rPr>
      </w:pPr>
      <w:r w:rsidRPr="00A353BF">
        <w:rPr>
          <w:rFonts w:eastAsia="Calibri"/>
          <w:color w:val="1F497D"/>
          <w:kern w:val="1"/>
          <w:sz w:val="22"/>
          <w:szCs w:val="22"/>
          <w:lang w:eastAsia="ar-SA"/>
        </w:rPr>
        <w:tab/>
      </w:r>
    </w:p>
    <w:sectPr w:rsidR="00711347" w:rsidSect="00107579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1440" w:right="1440" w:bottom="1440" w:left="1440" w:header="720" w:footer="720" w:gutter="0"/>
      <w:pgBorders w:offsetFrom="page">
        <w:top w:val="single" w:sz="48" w:space="24" w:color="0F243E"/>
        <w:left w:val="single" w:sz="48" w:space="24" w:color="0F243E"/>
        <w:bottom w:val="single" w:sz="48" w:space="24" w:color="0F243E"/>
        <w:right w:val="single" w:sz="48" w:space="24" w:color="0F243E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E1F05" w14:textId="77777777" w:rsidR="00D90A1F" w:rsidRDefault="00D90A1F">
      <w:r>
        <w:separator/>
      </w:r>
    </w:p>
  </w:endnote>
  <w:endnote w:type="continuationSeparator" w:id="0">
    <w:p w14:paraId="708340BE" w14:textId="77777777" w:rsidR="00D90A1F" w:rsidRDefault="00D90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DE09" w14:textId="15B037DE" w:rsidR="00AC46A4" w:rsidRPr="00AC46A4" w:rsidRDefault="008F71D6" w:rsidP="00FC7495">
    <w:pPr>
      <w:rPr>
        <w:rFonts w:eastAsia="Calibri"/>
        <w:b/>
        <w:color w:val="1F497D"/>
        <w:sz w:val="18"/>
        <w:szCs w:val="18"/>
      </w:rPr>
    </w:pPr>
    <w:r>
      <w:rPr>
        <w:rFonts w:eastAsia="Calibri"/>
        <w:noProof/>
        <w:color w:val="1F497D"/>
        <w:sz w:val="18"/>
        <w:szCs w:val="18"/>
      </w:rPr>
      <w:t xml:space="preserve">   </w:t>
    </w:r>
    <w:r w:rsidR="00E47DA6">
      <w:rPr>
        <w:rFonts w:eastAsia="Calibri"/>
        <w:noProof/>
        <w:color w:val="1F497D"/>
        <w:sz w:val="18"/>
        <w:szCs w:val="18"/>
      </w:rPr>
      <w:t xml:space="preserve">               </w:t>
    </w:r>
    <w:r w:rsidR="00AC46A4" w:rsidRPr="00AC46A4">
      <w:rPr>
        <w:rFonts w:eastAsia="Calibri"/>
        <w:noProof/>
        <w:color w:val="1F497D"/>
        <w:sz w:val="18"/>
        <w:szCs w:val="18"/>
      </w:rPr>
      <w:t xml:space="preserve">Registered with the </w:t>
    </w:r>
    <w:r w:rsidR="00AC46A4" w:rsidRPr="00AC46A4">
      <w:rPr>
        <w:rFonts w:eastAsia="Calibri"/>
        <w:b/>
        <w:noProof/>
        <w:color w:val="1F497D"/>
        <w:sz w:val="18"/>
        <w:szCs w:val="18"/>
      </w:rPr>
      <w:t>IP Rights Office</w:t>
    </w:r>
    <w:r w:rsidR="00AC46A4" w:rsidRPr="00AC46A4">
      <w:rPr>
        <w:rFonts w:eastAsia="Calibri"/>
        <w:color w:val="1F497D"/>
        <w:sz w:val="18"/>
        <w:szCs w:val="18"/>
      </w:rPr>
      <w:tab/>
      <w:t xml:space="preserve"> </w:t>
    </w:r>
    <w:r w:rsidR="00AC46A4" w:rsidRPr="00AC46A4">
      <w:rPr>
        <w:rFonts w:eastAsia="Calibri"/>
        <w:color w:val="1F497D"/>
        <w:sz w:val="18"/>
        <w:szCs w:val="18"/>
      </w:rPr>
      <w:tab/>
      <w:t xml:space="preserve">       </w:t>
    </w:r>
  </w:p>
  <w:p w14:paraId="04FCD956" w14:textId="4D74F743" w:rsidR="00240BA3" w:rsidRPr="00AC46A4" w:rsidRDefault="0063226F" w:rsidP="00AC46A4">
    <w:pPr>
      <w:pStyle w:val="Footer"/>
      <w:ind w:firstLine="720"/>
    </w:pPr>
    <w:r>
      <w:rPr>
        <w:rFonts w:eastAsia="Calibri"/>
        <w:noProof/>
        <w:color w:val="1F497D"/>
        <w:sz w:val="18"/>
        <w:szCs w:val="18"/>
      </w:rPr>
      <w:drawing>
        <wp:anchor distT="0" distB="0" distL="114300" distR="114300" simplePos="0" relativeHeight="251656192" behindDoc="1" locked="0" layoutInCell="1" allowOverlap="1" wp14:anchorId="34DCA779" wp14:editId="17C1140D">
          <wp:simplePos x="0" y="0"/>
          <wp:positionH relativeFrom="margin">
            <wp:posOffset>-52705</wp:posOffset>
          </wp:positionH>
          <wp:positionV relativeFrom="margin">
            <wp:posOffset>8257540</wp:posOffset>
          </wp:positionV>
          <wp:extent cx="474345" cy="474345"/>
          <wp:effectExtent l="0" t="0" r="1905" b="1905"/>
          <wp:wrapNone/>
          <wp:docPr id="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71D6">
      <w:rPr>
        <w:rFonts w:eastAsia="Calibri"/>
        <w:color w:val="1F497D"/>
        <w:sz w:val="18"/>
        <w:szCs w:val="18"/>
        <w:lang w:val="en-US" w:eastAsia="ar-SA"/>
      </w:rPr>
      <w:t xml:space="preserve">  </w:t>
    </w:r>
    <w:r w:rsidR="00AC46A4" w:rsidRPr="00AC46A4">
      <w:rPr>
        <w:rFonts w:eastAsia="Calibri"/>
        <w:color w:val="1F497D"/>
        <w:sz w:val="18"/>
        <w:szCs w:val="18"/>
        <w:lang w:val="en-US" w:eastAsia="ar-SA"/>
      </w:rPr>
      <w:t xml:space="preserve">Copyright Registration Service Number: </w:t>
    </w:r>
    <w:r w:rsidR="00AC46A4" w:rsidRPr="00AC46A4">
      <w:rPr>
        <w:rFonts w:eastAsia="Calibri"/>
        <w:b/>
        <w:color w:val="1F497D"/>
        <w:sz w:val="18"/>
        <w:szCs w:val="18"/>
        <w:lang w:val="en-US" w:eastAsia="ar-SA"/>
      </w:rPr>
      <w:t>4056990103</w:t>
    </w:r>
    <w:r w:rsidR="00AC46A4">
      <w:rPr>
        <w:rFonts w:eastAsia="Calibri"/>
        <w:b/>
        <w:color w:val="1F497D"/>
        <w:sz w:val="18"/>
        <w:szCs w:val="18"/>
        <w:lang w:val="en-US" w:eastAsia="ar-SA"/>
      </w:rPr>
      <w:tab/>
    </w:r>
    <w:r w:rsidR="00740401">
      <w:rPr>
        <w:rFonts w:eastAsia="Calibri"/>
        <w:b/>
        <w:color w:val="1F497D"/>
        <w:sz w:val="18"/>
        <w:szCs w:val="18"/>
        <w:lang w:val="en-US" w:eastAsia="ar-SA"/>
      </w:rPr>
      <w:t xml:space="preserve">                   </w:t>
    </w:r>
    <w:r w:rsidR="00740401" w:rsidRPr="002F164F">
      <w:rPr>
        <w:rFonts w:eastAsia="Calibri"/>
        <w:b/>
        <w:color w:val="1F497D"/>
        <w:sz w:val="18"/>
        <w:szCs w:val="18"/>
        <w:lang w:val="en-US" w:eastAsia="ar-SA"/>
      </w:rPr>
      <w:t>20</w:t>
    </w:r>
    <w:r w:rsidR="00AA5B89">
      <w:rPr>
        <w:rFonts w:eastAsia="Calibri"/>
        <w:b/>
        <w:color w:val="1F497D"/>
        <w:sz w:val="18"/>
        <w:szCs w:val="18"/>
        <w:lang w:val="en-US" w:eastAsia="ar-SA"/>
      </w:rPr>
      <w:t>2</w:t>
    </w:r>
    <w:r w:rsidR="001D649F">
      <w:rPr>
        <w:rFonts w:eastAsia="Calibri"/>
        <w:b/>
        <w:color w:val="1F497D"/>
        <w:sz w:val="18"/>
        <w:szCs w:val="18"/>
        <w:lang w:val="en-US" w:eastAsia="ar-SA"/>
      </w:rPr>
      <w:t>2</w:t>
    </w:r>
    <w:r w:rsidR="001C5AD3">
      <w:rPr>
        <w:rFonts w:eastAsia="Calibri"/>
        <w:b/>
        <w:color w:val="1F497D"/>
        <w:sz w:val="18"/>
        <w:szCs w:val="18"/>
        <w:lang w:val="en-US" w:eastAsia="ar-SA"/>
      </w:rPr>
      <w:t>1</w:t>
    </w:r>
    <w:r w:rsidR="000327D2">
      <w:rPr>
        <w:rFonts w:eastAsia="Calibri"/>
        <w:b/>
        <w:color w:val="1F497D"/>
        <w:sz w:val="18"/>
        <w:szCs w:val="18"/>
        <w:lang w:val="en-US" w:eastAsia="ar-SA"/>
      </w:rPr>
      <w:t>1</w:t>
    </w:r>
    <w:r w:rsidR="00244A5B">
      <w:rPr>
        <w:rFonts w:eastAsia="Calibri"/>
        <w:b/>
        <w:color w:val="1F497D"/>
        <w:sz w:val="18"/>
        <w:szCs w:val="18"/>
        <w:lang w:val="en-US" w:eastAsia="ar-SA"/>
      </w:rPr>
      <w:t>2</w:t>
    </w:r>
    <w:r w:rsidR="00507860">
      <w:rPr>
        <w:rFonts w:eastAsia="Calibri"/>
        <w:b/>
        <w:color w:val="1F497D"/>
        <w:sz w:val="18"/>
        <w:szCs w:val="18"/>
        <w:lang w:val="en-US" w:eastAsia="ar-SA"/>
      </w:rPr>
      <w:t>8</w:t>
    </w:r>
    <w:r w:rsidR="00740401" w:rsidRPr="00740401">
      <w:rPr>
        <w:rFonts w:eastAsia="Calibri"/>
        <w:b/>
        <w:color w:val="1F497D"/>
        <w:sz w:val="18"/>
        <w:szCs w:val="18"/>
        <w:lang w:val="en-US" w:eastAsia="ar-SA"/>
      </w:rPr>
      <w:t>-SOS-OAR</w:t>
    </w:r>
    <w:r w:rsidR="008F71D6">
      <w:rPr>
        <w:rFonts w:eastAsia="Calibri"/>
        <w:b/>
        <w:color w:val="1F497D"/>
        <w:sz w:val="18"/>
        <w:szCs w:val="18"/>
        <w:lang w:val="en-US" w:eastAsia="ar-SA"/>
      </w:rPr>
      <w:t xml:space="preserve">                               </w:t>
    </w:r>
    <w:r w:rsidR="00AC46A4" w:rsidRPr="00AC46A4">
      <w:rPr>
        <w:rFonts w:eastAsia="Calibri"/>
        <w:b/>
        <w:color w:val="1F497D"/>
        <w:sz w:val="18"/>
        <w:szCs w:val="18"/>
        <w:lang w:val="en-US" w:eastAsia="ar-SA"/>
      </w:rPr>
      <w:t xml:space="preserve">Page </w:t>
    </w:r>
    <w:r w:rsidR="007F2635" w:rsidRPr="00AC46A4">
      <w:rPr>
        <w:rFonts w:eastAsia="Calibri"/>
        <w:b/>
        <w:color w:val="1F497D"/>
        <w:sz w:val="18"/>
        <w:szCs w:val="18"/>
        <w:lang w:eastAsia="ar-SA"/>
      </w:rPr>
      <w:fldChar w:fldCharType="begin"/>
    </w:r>
    <w:r w:rsidR="00AC46A4" w:rsidRPr="00AC46A4">
      <w:rPr>
        <w:rFonts w:eastAsia="Calibri"/>
        <w:b/>
        <w:color w:val="1F497D"/>
        <w:sz w:val="18"/>
        <w:szCs w:val="18"/>
        <w:lang w:val="en-US" w:eastAsia="ar-SA"/>
      </w:rPr>
      <w:instrText xml:space="preserve"> PAGE  \* Arabic  \* MERGEFORMAT </w:instrText>
    </w:r>
    <w:r w:rsidR="007F2635" w:rsidRPr="00AC46A4">
      <w:rPr>
        <w:rFonts w:eastAsia="Calibri"/>
        <w:b/>
        <w:color w:val="1F497D"/>
        <w:sz w:val="18"/>
        <w:szCs w:val="18"/>
        <w:lang w:eastAsia="ar-SA"/>
      </w:rPr>
      <w:fldChar w:fldCharType="separate"/>
    </w:r>
    <w:r w:rsidR="006C473B">
      <w:rPr>
        <w:rFonts w:eastAsia="Calibri"/>
        <w:b/>
        <w:noProof/>
        <w:color w:val="1F497D"/>
        <w:sz w:val="18"/>
        <w:szCs w:val="18"/>
        <w:lang w:val="en-US" w:eastAsia="ar-SA"/>
      </w:rPr>
      <w:t>1</w:t>
    </w:r>
    <w:r w:rsidR="007F2635" w:rsidRPr="00AC46A4">
      <w:rPr>
        <w:rFonts w:eastAsia="Calibri"/>
        <w:b/>
        <w:color w:val="1F497D"/>
        <w:sz w:val="18"/>
        <w:szCs w:val="18"/>
        <w:lang w:eastAsia="ar-SA"/>
      </w:rPr>
      <w:fldChar w:fldCharType="end"/>
    </w:r>
    <w:r w:rsidR="00AC46A4" w:rsidRPr="00AC46A4">
      <w:rPr>
        <w:rFonts w:eastAsia="Calibri"/>
        <w:b/>
        <w:color w:val="1F497D"/>
        <w:sz w:val="18"/>
        <w:szCs w:val="18"/>
        <w:lang w:val="en-US" w:eastAsia="ar-SA"/>
      </w:rPr>
      <w:t xml:space="preserve"> of </w:t>
    </w:r>
    <w:fldSimple w:instr=" NUMPAGES  \* Arabic  \* MERGEFORMAT ">
      <w:r w:rsidR="006C473B">
        <w:rPr>
          <w:rFonts w:eastAsia="Calibri"/>
          <w:b/>
          <w:noProof/>
          <w:color w:val="1F497D"/>
          <w:sz w:val="18"/>
          <w:szCs w:val="18"/>
          <w:lang w:val="en-US" w:eastAsia="ar-SA"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1A25F" w14:textId="77777777" w:rsidR="00D90A1F" w:rsidRDefault="00D90A1F">
      <w:r>
        <w:separator/>
      </w:r>
    </w:p>
  </w:footnote>
  <w:footnote w:type="continuationSeparator" w:id="0">
    <w:p w14:paraId="09CA62A5" w14:textId="77777777" w:rsidR="00D90A1F" w:rsidRDefault="00D90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4DD46" w14:textId="77777777" w:rsidR="00240BA3" w:rsidRDefault="00000000">
    <w:pPr>
      <w:pStyle w:val="Header"/>
    </w:pPr>
    <w:r>
      <w:rPr>
        <w:noProof/>
      </w:rPr>
      <w:pict w14:anchorId="311C4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37752" o:spid="_x0000_s1026" type="#_x0000_t75" style="position:absolute;margin-left:0;margin-top:0;width:94.1pt;height:94.1pt;z-index:-251658240;mso-position-horizontal:center;mso-position-horizontal-relative:margin;mso-position-vertical:center;mso-position-vertical-relative:margin" o:allowincell="f">
          <v:imagedata r:id="rId1" o:title="generalpostoffice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775A" w14:textId="77777777" w:rsidR="00240BA3" w:rsidRPr="000252AD" w:rsidRDefault="00000000">
    <w:pPr>
      <w:pStyle w:val="Header"/>
    </w:pPr>
    <w:r>
      <w:rPr>
        <w:noProof/>
      </w:rPr>
      <w:pict w14:anchorId="25B53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37753" o:spid="_x0000_s1027" type="#_x0000_t75" style="position:absolute;margin-left:0;margin-top:0;width:94.1pt;height:94.1pt;z-index:-251657216;mso-position-horizontal:center;mso-position-horizontal-relative:margin;mso-position-vertical:center;mso-position-vertical-relative:margin" o:allowincell="f">
          <v:imagedata r:id="rId1" o:title="generalpostoffice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BED88" w14:textId="77777777" w:rsidR="00240BA3" w:rsidRDefault="00000000">
    <w:pPr>
      <w:pStyle w:val="Header"/>
    </w:pPr>
    <w:r>
      <w:rPr>
        <w:noProof/>
      </w:rPr>
      <w:pict w14:anchorId="0F445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37751" o:spid="_x0000_s1025" type="#_x0000_t75" style="position:absolute;margin-left:0;margin-top:0;width:94.1pt;height:94.1pt;z-index:-251659264;mso-position-horizontal:center;mso-position-horizontal-relative:margin;mso-position-vertical:center;mso-position-vertical-relative:margin" o:allowincell="f">
          <v:imagedata r:id="rId1" o:title="generalpostoffice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0104"/>
    <w:multiLevelType w:val="hybridMultilevel"/>
    <w:tmpl w:val="5D7CD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B0EE4"/>
    <w:multiLevelType w:val="hybridMultilevel"/>
    <w:tmpl w:val="CA7EE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94CF1"/>
    <w:multiLevelType w:val="hybridMultilevel"/>
    <w:tmpl w:val="BEB23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C0552"/>
    <w:multiLevelType w:val="hybridMultilevel"/>
    <w:tmpl w:val="94B6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5BC"/>
    <w:multiLevelType w:val="hybridMultilevel"/>
    <w:tmpl w:val="BE344B9A"/>
    <w:lvl w:ilvl="0" w:tplc="0748A63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3543835">
    <w:abstractNumId w:val="2"/>
  </w:num>
  <w:num w:numId="2" w16cid:durableId="539248352">
    <w:abstractNumId w:val="4"/>
  </w:num>
  <w:num w:numId="3" w16cid:durableId="1180655637">
    <w:abstractNumId w:val="0"/>
  </w:num>
  <w:num w:numId="4" w16cid:durableId="1113745677">
    <w:abstractNumId w:val="1"/>
  </w:num>
  <w:num w:numId="5" w16cid:durableId="159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attachedTemplate r:id="rId1"/>
  <w:defaultTabStop w:val="720"/>
  <w:characterSpacingControl w:val="doNotCompress"/>
  <w:savePreviewPicture/>
  <w:hdrShapeDefaults>
    <o:shapedefaults v:ext="edit" spidmax="2050" fillcolor="white" stroke="f" strokecolor="#a5a5a5">
      <v:fill color="white" type="frame"/>
      <v:stroke dashstyle="1 1" color="#a5a5a5"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BA3"/>
    <w:rsid w:val="000014AE"/>
    <w:rsid w:val="00001738"/>
    <w:rsid w:val="0000182F"/>
    <w:rsid w:val="00004017"/>
    <w:rsid w:val="00004698"/>
    <w:rsid w:val="00011D03"/>
    <w:rsid w:val="0001596A"/>
    <w:rsid w:val="00020DF1"/>
    <w:rsid w:val="000252AD"/>
    <w:rsid w:val="00026C42"/>
    <w:rsid w:val="00026D9E"/>
    <w:rsid w:val="00027356"/>
    <w:rsid w:val="00027B4E"/>
    <w:rsid w:val="0003035A"/>
    <w:rsid w:val="00030586"/>
    <w:rsid w:val="0003267F"/>
    <w:rsid w:val="000327D2"/>
    <w:rsid w:val="0003340E"/>
    <w:rsid w:val="00034D55"/>
    <w:rsid w:val="00035995"/>
    <w:rsid w:val="000359D9"/>
    <w:rsid w:val="00037902"/>
    <w:rsid w:val="00045998"/>
    <w:rsid w:val="0004770E"/>
    <w:rsid w:val="00047C96"/>
    <w:rsid w:val="000542CB"/>
    <w:rsid w:val="00054779"/>
    <w:rsid w:val="00061BB2"/>
    <w:rsid w:val="00062543"/>
    <w:rsid w:val="00062A25"/>
    <w:rsid w:val="00064224"/>
    <w:rsid w:val="00066901"/>
    <w:rsid w:val="00071C45"/>
    <w:rsid w:val="00073B2A"/>
    <w:rsid w:val="000740F8"/>
    <w:rsid w:val="00082417"/>
    <w:rsid w:val="00082B45"/>
    <w:rsid w:val="00082C8F"/>
    <w:rsid w:val="0008372A"/>
    <w:rsid w:val="0008616C"/>
    <w:rsid w:val="00086342"/>
    <w:rsid w:val="00090422"/>
    <w:rsid w:val="00092B65"/>
    <w:rsid w:val="00093C8A"/>
    <w:rsid w:val="0009562E"/>
    <w:rsid w:val="0009746A"/>
    <w:rsid w:val="000A054A"/>
    <w:rsid w:val="000A14EF"/>
    <w:rsid w:val="000A1960"/>
    <w:rsid w:val="000A1F6A"/>
    <w:rsid w:val="000A3F5F"/>
    <w:rsid w:val="000A5F43"/>
    <w:rsid w:val="000B0ABC"/>
    <w:rsid w:val="000B1F6C"/>
    <w:rsid w:val="000B21CD"/>
    <w:rsid w:val="000B43B0"/>
    <w:rsid w:val="000B4E9E"/>
    <w:rsid w:val="000B687A"/>
    <w:rsid w:val="000B6CAC"/>
    <w:rsid w:val="000C032D"/>
    <w:rsid w:val="000C0BF3"/>
    <w:rsid w:val="000C3064"/>
    <w:rsid w:val="000C309B"/>
    <w:rsid w:val="000C62AB"/>
    <w:rsid w:val="000D1B8C"/>
    <w:rsid w:val="000D4332"/>
    <w:rsid w:val="000D4FA2"/>
    <w:rsid w:val="000D6DCA"/>
    <w:rsid w:val="000E0C66"/>
    <w:rsid w:val="000E33DF"/>
    <w:rsid w:val="000E44E1"/>
    <w:rsid w:val="000E4988"/>
    <w:rsid w:val="000E51DE"/>
    <w:rsid w:val="000F0567"/>
    <w:rsid w:val="000F0E2B"/>
    <w:rsid w:val="000F146A"/>
    <w:rsid w:val="000F27B1"/>
    <w:rsid w:val="000F2CFD"/>
    <w:rsid w:val="0010038F"/>
    <w:rsid w:val="00100636"/>
    <w:rsid w:val="00100D2F"/>
    <w:rsid w:val="00101668"/>
    <w:rsid w:val="001031A8"/>
    <w:rsid w:val="00103776"/>
    <w:rsid w:val="00106572"/>
    <w:rsid w:val="00107579"/>
    <w:rsid w:val="00107F50"/>
    <w:rsid w:val="00110E60"/>
    <w:rsid w:val="00111F20"/>
    <w:rsid w:val="00112C31"/>
    <w:rsid w:val="001140AE"/>
    <w:rsid w:val="001148E6"/>
    <w:rsid w:val="001156BC"/>
    <w:rsid w:val="00117F9D"/>
    <w:rsid w:val="00122F01"/>
    <w:rsid w:val="00130876"/>
    <w:rsid w:val="00131AF3"/>
    <w:rsid w:val="0013369D"/>
    <w:rsid w:val="00137B2B"/>
    <w:rsid w:val="001432DC"/>
    <w:rsid w:val="00143F09"/>
    <w:rsid w:val="0014424C"/>
    <w:rsid w:val="00152CC4"/>
    <w:rsid w:val="00154A3A"/>
    <w:rsid w:val="0015611E"/>
    <w:rsid w:val="001657CB"/>
    <w:rsid w:val="00170499"/>
    <w:rsid w:val="001710A8"/>
    <w:rsid w:val="0017388B"/>
    <w:rsid w:val="001741BE"/>
    <w:rsid w:val="00174230"/>
    <w:rsid w:val="00174D27"/>
    <w:rsid w:val="001758F9"/>
    <w:rsid w:val="00181185"/>
    <w:rsid w:val="00181B3C"/>
    <w:rsid w:val="00185CFE"/>
    <w:rsid w:val="00190EA3"/>
    <w:rsid w:val="001913A2"/>
    <w:rsid w:val="001918ED"/>
    <w:rsid w:val="0019262B"/>
    <w:rsid w:val="00193490"/>
    <w:rsid w:val="00193960"/>
    <w:rsid w:val="0019463D"/>
    <w:rsid w:val="00194D6C"/>
    <w:rsid w:val="001A0EF3"/>
    <w:rsid w:val="001A132F"/>
    <w:rsid w:val="001A48EB"/>
    <w:rsid w:val="001A51B6"/>
    <w:rsid w:val="001A5B1F"/>
    <w:rsid w:val="001B01BC"/>
    <w:rsid w:val="001B51CF"/>
    <w:rsid w:val="001B6D5F"/>
    <w:rsid w:val="001C0B87"/>
    <w:rsid w:val="001C2D5F"/>
    <w:rsid w:val="001C5AD3"/>
    <w:rsid w:val="001C62DA"/>
    <w:rsid w:val="001D116C"/>
    <w:rsid w:val="001D2E8A"/>
    <w:rsid w:val="001D62A3"/>
    <w:rsid w:val="001D649F"/>
    <w:rsid w:val="001D6B10"/>
    <w:rsid w:val="001E191F"/>
    <w:rsid w:val="001E3A09"/>
    <w:rsid w:val="001E4E12"/>
    <w:rsid w:val="001E54A7"/>
    <w:rsid w:val="001F1203"/>
    <w:rsid w:val="001F3B36"/>
    <w:rsid w:val="001F4C8F"/>
    <w:rsid w:val="001F67A1"/>
    <w:rsid w:val="001F6C25"/>
    <w:rsid w:val="0020052A"/>
    <w:rsid w:val="00204925"/>
    <w:rsid w:val="002059CA"/>
    <w:rsid w:val="00210D78"/>
    <w:rsid w:val="00211033"/>
    <w:rsid w:val="00211A2E"/>
    <w:rsid w:val="00212A97"/>
    <w:rsid w:val="002137E0"/>
    <w:rsid w:val="00223178"/>
    <w:rsid w:val="0022441D"/>
    <w:rsid w:val="00225993"/>
    <w:rsid w:val="00226198"/>
    <w:rsid w:val="0022713E"/>
    <w:rsid w:val="002275C7"/>
    <w:rsid w:val="00230FDB"/>
    <w:rsid w:val="002317B3"/>
    <w:rsid w:val="002321EF"/>
    <w:rsid w:val="002330F0"/>
    <w:rsid w:val="0023310E"/>
    <w:rsid w:val="002339B1"/>
    <w:rsid w:val="00233FA5"/>
    <w:rsid w:val="00235EDF"/>
    <w:rsid w:val="002374CC"/>
    <w:rsid w:val="00240BA3"/>
    <w:rsid w:val="00241527"/>
    <w:rsid w:val="002418B6"/>
    <w:rsid w:val="00241E0E"/>
    <w:rsid w:val="0024366C"/>
    <w:rsid w:val="00244A5B"/>
    <w:rsid w:val="00245C01"/>
    <w:rsid w:val="0024681F"/>
    <w:rsid w:val="0025369D"/>
    <w:rsid w:val="00254EB4"/>
    <w:rsid w:val="00255608"/>
    <w:rsid w:val="00257441"/>
    <w:rsid w:val="00262386"/>
    <w:rsid w:val="00266B40"/>
    <w:rsid w:val="00266E18"/>
    <w:rsid w:val="00275092"/>
    <w:rsid w:val="00275122"/>
    <w:rsid w:val="002757AD"/>
    <w:rsid w:val="002812D9"/>
    <w:rsid w:val="002832C0"/>
    <w:rsid w:val="002849A3"/>
    <w:rsid w:val="002877C1"/>
    <w:rsid w:val="00287E8A"/>
    <w:rsid w:val="00290F81"/>
    <w:rsid w:val="0029285A"/>
    <w:rsid w:val="00297416"/>
    <w:rsid w:val="00297E38"/>
    <w:rsid w:val="002A0AA0"/>
    <w:rsid w:val="002A0BD0"/>
    <w:rsid w:val="002A1C8B"/>
    <w:rsid w:val="002A3300"/>
    <w:rsid w:val="002A377F"/>
    <w:rsid w:val="002A72D9"/>
    <w:rsid w:val="002B045F"/>
    <w:rsid w:val="002B111C"/>
    <w:rsid w:val="002B14EA"/>
    <w:rsid w:val="002B1AE7"/>
    <w:rsid w:val="002B2962"/>
    <w:rsid w:val="002B660B"/>
    <w:rsid w:val="002B660E"/>
    <w:rsid w:val="002B7513"/>
    <w:rsid w:val="002C0AE9"/>
    <w:rsid w:val="002C34BE"/>
    <w:rsid w:val="002C68FB"/>
    <w:rsid w:val="002C6B16"/>
    <w:rsid w:val="002C7F7A"/>
    <w:rsid w:val="002D166F"/>
    <w:rsid w:val="002D3020"/>
    <w:rsid w:val="002D31A2"/>
    <w:rsid w:val="002D34A4"/>
    <w:rsid w:val="002D4D9A"/>
    <w:rsid w:val="002D4F3F"/>
    <w:rsid w:val="002D5B52"/>
    <w:rsid w:val="002E0B89"/>
    <w:rsid w:val="002E209D"/>
    <w:rsid w:val="002E6011"/>
    <w:rsid w:val="002F10E9"/>
    <w:rsid w:val="002F164F"/>
    <w:rsid w:val="002F2DF1"/>
    <w:rsid w:val="002F58FB"/>
    <w:rsid w:val="003024E3"/>
    <w:rsid w:val="00304C49"/>
    <w:rsid w:val="00307ED4"/>
    <w:rsid w:val="0031153D"/>
    <w:rsid w:val="00317B89"/>
    <w:rsid w:val="00321010"/>
    <w:rsid w:val="00321123"/>
    <w:rsid w:val="00321169"/>
    <w:rsid w:val="00323275"/>
    <w:rsid w:val="00324047"/>
    <w:rsid w:val="003242B8"/>
    <w:rsid w:val="00324384"/>
    <w:rsid w:val="00324B31"/>
    <w:rsid w:val="00326C23"/>
    <w:rsid w:val="003270C4"/>
    <w:rsid w:val="00334589"/>
    <w:rsid w:val="00335636"/>
    <w:rsid w:val="003362C2"/>
    <w:rsid w:val="00336E7E"/>
    <w:rsid w:val="00341E71"/>
    <w:rsid w:val="00343BC5"/>
    <w:rsid w:val="00346941"/>
    <w:rsid w:val="00351DC4"/>
    <w:rsid w:val="00352B9E"/>
    <w:rsid w:val="00353B41"/>
    <w:rsid w:val="0035433A"/>
    <w:rsid w:val="003546B3"/>
    <w:rsid w:val="00354BEB"/>
    <w:rsid w:val="00357406"/>
    <w:rsid w:val="003578BE"/>
    <w:rsid w:val="003607D1"/>
    <w:rsid w:val="003609E2"/>
    <w:rsid w:val="003631D5"/>
    <w:rsid w:val="0037114F"/>
    <w:rsid w:val="003716B1"/>
    <w:rsid w:val="00373110"/>
    <w:rsid w:val="00381FBD"/>
    <w:rsid w:val="00385C09"/>
    <w:rsid w:val="00390766"/>
    <w:rsid w:val="003910FE"/>
    <w:rsid w:val="003938F7"/>
    <w:rsid w:val="00394BD5"/>
    <w:rsid w:val="00396EF3"/>
    <w:rsid w:val="00397175"/>
    <w:rsid w:val="003A70C6"/>
    <w:rsid w:val="003B252F"/>
    <w:rsid w:val="003B3EEE"/>
    <w:rsid w:val="003B4C4F"/>
    <w:rsid w:val="003B78EE"/>
    <w:rsid w:val="003C2CAE"/>
    <w:rsid w:val="003C2F61"/>
    <w:rsid w:val="003C55F3"/>
    <w:rsid w:val="003C6073"/>
    <w:rsid w:val="003C60C9"/>
    <w:rsid w:val="003C6248"/>
    <w:rsid w:val="003D0B81"/>
    <w:rsid w:val="003D3C6B"/>
    <w:rsid w:val="003D5CA6"/>
    <w:rsid w:val="003D63AC"/>
    <w:rsid w:val="003E1EC1"/>
    <w:rsid w:val="003E4406"/>
    <w:rsid w:val="003E495C"/>
    <w:rsid w:val="003E4BDF"/>
    <w:rsid w:val="003E56DB"/>
    <w:rsid w:val="003E6D44"/>
    <w:rsid w:val="003F0A93"/>
    <w:rsid w:val="003F0A99"/>
    <w:rsid w:val="00400B01"/>
    <w:rsid w:val="004050F1"/>
    <w:rsid w:val="004053D7"/>
    <w:rsid w:val="00405517"/>
    <w:rsid w:val="00405645"/>
    <w:rsid w:val="004122AB"/>
    <w:rsid w:val="0041275F"/>
    <w:rsid w:val="00412B2F"/>
    <w:rsid w:val="00414353"/>
    <w:rsid w:val="00415945"/>
    <w:rsid w:val="00416BC3"/>
    <w:rsid w:val="00420A76"/>
    <w:rsid w:val="00422AEC"/>
    <w:rsid w:val="00423B8D"/>
    <w:rsid w:val="00423FD1"/>
    <w:rsid w:val="00424D30"/>
    <w:rsid w:val="0042580F"/>
    <w:rsid w:val="00434185"/>
    <w:rsid w:val="004353CC"/>
    <w:rsid w:val="00436916"/>
    <w:rsid w:val="004407DF"/>
    <w:rsid w:val="004415CC"/>
    <w:rsid w:val="00443032"/>
    <w:rsid w:val="004435A0"/>
    <w:rsid w:val="00443C14"/>
    <w:rsid w:val="00444328"/>
    <w:rsid w:val="004449CC"/>
    <w:rsid w:val="00445B29"/>
    <w:rsid w:val="00446396"/>
    <w:rsid w:val="00446F88"/>
    <w:rsid w:val="00447805"/>
    <w:rsid w:val="004521E3"/>
    <w:rsid w:val="004522F6"/>
    <w:rsid w:val="004526C3"/>
    <w:rsid w:val="00452CF6"/>
    <w:rsid w:val="0045793D"/>
    <w:rsid w:val="00457FAE"/>
    <w:rsid w:val="00460B84"/>
    <w:rsid w:val="004629B7"/>
    <w:rsid w:val="00462BB7"/>
    <w:rsid w:val="0046458A"/>
    <w:rsid w:val="004703DE"/>
    <w:rsid w:val="00470798"/>
    <w:rsid w:val="00471900"/>
    <w:rsid w:val="00476914"/>
    <w:rsid w:val="0047749C"/>
    <w:rsid w:val="004819CC"/>
    <w:rsid w:val="00481A05"/>
    <w:rsid w:val="00483CE6"/>
    <w:rsid w:val="004854D1"/>
    <w:rsid w:val="004861D2"/>
    <w:rsid w:val="0049022E"/>
    <w:rsid w:val="0049300D"/>
    <w:rsid w:val="00493268"/>
    <w:rsid w:val="00494E7E"/>
    <w:rsid w:val="00496D8D"/>
    <w:rsid w:val="00497717"/>
    <w:rsid w:val="00497DD0"/>
    <w:rsid w:val="00497E05"/>
    <w:rsid w:val="004A1926"/>
    <w:rsid w:val="004A36B3"/>
    <w:rsid w:val="004A6778"/>
    <w:rsid w:val="004A67E4"/>
    <w:rsid w:val="004A6CDB"/>
    <w:rsid w:val="004A78D8"/>
    <w:rsid w:val="004A7D05"/>
    <w:rsid w:val="004A7E3C"/>
    <w:rsid w:val="004B1FD3"/>
    <w:rsid w:val="004B24A8"/>
    <w:rsid w:val="004B29E4"/>
    <w:rsid w:val="004B7244"/>
    <w:rsid w:val="004C08EA"/>
    <w:rsid w:val="004C252A"/>
    <w:rsid w:val="004C4CAC"/>
    <w:rsid w:val="004C4F09"/>
    <w:rsid w:val="004C6437"/>
    <w:rsid w:val="004C695D"/>
    <w:rsid w:val="004D0A6B"/>
    <w:rsid w:val="004D1E12"/>
    <w:rsid w:val="004D2267"/>
    <w:rsid w:val="004D5710"/>
    <w:rsid w:val="004D5A6B"/>
    <w:rsid w:val="004D6A36"/>
    <w:rsid w:val="004E14F2"/>
    <w:rsid w:val="004E21EA"/>
    <w:rsid w:val="004E4532"/>
    <w:rsid w:val="004E4630"/>
    <w:rsid w:val="004E5B37"/>
    <w:rsid w:val="004E7C35"/>
    <w:rsid w:val="004F1482"/>
    <w:rsid w:val="004F3705"/>
    <w:rsid w:val="004F4A0B"/>
    <w:rsid w:val="004F5E82"/>
    <w:rsid w:val="004F7F7D"/>
    <w:rsid w:val="00500FCA"/>
    <w:rsid w:val="00501CC9"/>
    <w:rsid w:val="00502DB3"/>
    <w:rsid w:val="0050735E"/>
    <w:rsid w:val="00507860"/>
    <w:rsid w:val="00510AB0"/>
    <w:rsid w:val="00510D3B"/>
    <w:rsid w:val="00513141"/>
    <w:rsid w:val="005144CB"/>
    <w:rsid w:val="005212B6"/>
    <w:rsid w:val="005236B8"/>
    <w:rsid w:val="005242B8"/>
    <w:rsid w:val="00526068"/>
    <w:rsid w:val="005276F6"/>
    <w:rsid w:val="00531B02"/>
    <w:rsid w:val="00531D36"/>
    <w:rsid w:val="00532979"/>
    <w:rsid w:val="005332F2"/>
    <w:rsid w:val="00533304"/>
    <w:rsid w:val="00541393"/>
    <w:rsid w:val="00541506"/>
    <w:rsid w:val="005431DB"/>
    <w:rsid w:val="00550E7D"/>
    <w:rsid w:val="005550F6"/>
    <w:rsid w:val="0055534E"/>
    <w:rsid w:val="00564DD9"/>
    <w:rsid w:val="00565D12"/>
    <w:rsid w:val="00565E45"/>
    <w:rsid w:val="00566F95"/>
    <w:rsid w:val="00570CA0"/>
    <w:rsid w:val="00571CFE"/>
    <w:rsid w:val="005740AB"/>
    <w:rsid w:val="00574E0D"/>
    <w:rsid w:val="005850D3"/>
    <w:rsid w:val="00586DBC"/>
    <w:rsid w:val="005907E0"/>
    <w:rsid w:val="00592843"/>
    <w:rsid w:val="00594A4A"/>
    <w:rsid w:val="00594FD8"/>
    <w:rsid w:val="0059567B"/>
    <w:rsid w:val="00595ACC"/>
    <w:rsid w:val="005A16DB"/>
    <w:rsid w:val="005A457D"/>
    <w:rsid w:val="005B11CA"/>
    <w:rsid w:val="005B44D9"/>
    <w:rsid w:val="005B4C20"/>
    <w:rsid w:val="005B519C"/>
    <w:rsid w:val="005B5E48"/>
    <w:rsid w:val="005B793E"/>
    <w:rsid w:val="005C1FC1"/>
    <w:rsid w:val="005C4106"/>
    <w:rsid w:val="005D06D3"/>
    <w:rsid w:val="005D17CC"/>
    <w:rsid w:val="005D3275"/>
    <w:rsid w:val="005D53A3"/>
    <w:rsid w:val="005D647E"/>
    <w:rsid w:val="005D7721"/>
    <w:rsid w:val="005E0770"/>
    <w:rsid w:val="005E1914"/>
    <w:rsid w:val="005E2482"/>
    <w:rsid w:val="005E2B43"/>
    <w:rsid w:val="005E61F7"/>
    <w:rsid w:val="005E6954"/>
    <w:rsid w:val="005F0001"/>
    <w:rsid w:val="005F033A"/>
    <w:rsid w:val="005F4B6B"/>
    <w:rsid w:val="005F5BE5"/>
    <w:rsid w:val="00600760"/>
    <w:rsid w:val="00601705"/>
    <w:rsid w:val="00603316"/>
    <w:rsid w:val="00603A41"/>
    <w:rsid w:val="006068B8"/>
    <w:rsid w:val="00610834"/>
    <w:rsid w:val="00613333"/>
    <w:rsid w:val="0061451F"/>
    <w:rsid w:val="00614FE6"/>
    <w:rsid w:val="00615D39"/>
    <w:rsid w:val="0061706E"/>
    <w:rsid w:val="006175F0"/>
    <w:rsid w:val="00617A9C"/>
    <w:rsid w:val="006229F5"/>
    <w:rsid w:val="00622A19"/>
    <w:rsid w:val="0062355C"/>
    <w:rsid w:val="00624DD0"/>
    <w:rsid w:val="0063226F"/>
    <w:rsid w:val="00633202"/>
    <w:rsid w:val="00634376"/>
    <w:rsid w:val="00634967"/>
    <w:rsid w:val="00636B89"/>
    <w:rsid w:val="0063711C"/>
    <w:rsid w:val="0064298D"/>
    <w:rsid w:val="00643BD8"/>
    <w:rsid w:val="006442EC"/>
    <w:rsid w:val="00647F99"/>
    <w:rsid w:val="00650ADC"/>
    <w:rsid w:val="00651A53"/>
    <w:rsid w:val="00655D97"/>
    <w:rsid w:val="00661398"/>
    <w:rsid w:val="0066246B"/>
    <w:rsid w:val="006626DF"/>
    <w:rsid w:val="00662979"/>
    <w:rsid w:val="00663732"/>
    <w:rsid w:val="006663EA"/>
    <w:rsid w:val="00666FC2"/>
    <w:rsid w:val="00670610"/>
    <w:rsid w:val="0067082F"/>
    <w:rsid w:val="00670CA9"/>
    <w:rsid w:val="0067179C"/>
    <w:rsid w:val="00671CBD"/>
    <w:rsid w:val="006723CC"/>
    <w:rsid w:val="00674052"/>
    <w:rsid w:val="006746A6"/>
    <w:rsid w:val="00676B25"/>
    <w:rsid w:val="00676CF4"/>
    <w:rsid w:val="006777FA"/>
    <w:rsid w:val="006840A1"/>
    <w:rsid w:val="00684E96"/>
    <w:rsid w:val="00685B3D"/>
    <w:rsid w:val="00685D5C"/>
    <w:rsid w:val="006872C7"/>
    <w:rsid w:val="006A0041"/>
    <w:rsid w:val="006A1280"/>
    <w:rsid w:val="006A1386"/>
    <w:rsid w:val="006A1A72"/>
    <w:rsid w:val="006A4241"/>
    <w:rsid w:val="006A642B"/>
    <w:rsid w:val="006A734A"/>
    <w:rsid w:val="006B056A"/>
    <w:rsid w:val="006B0925"/>
    <w:rsid w:val="006B2473"/>
    <w:rsid w:val="006B3ECE"/>
    <w:rsid w:val="006C2F17"/>
    <w:rsid w:val="006C3585"/>
    <w:rsid w:val="006C473B"/>
    <w:rsid w:val="006C477F"/>
    <w:rsid w:val="006C58AE"/>
    <w:rsid w:val="006D08F3"/>
    <w:rsid w:val="006D2C46"/>
    <w:rsid w:val="006D4E03"/>
    <w:rsid w:val="006D4F6A"/>
    <w:rsid w:val="006D523B"/>
    <w:rsid w:val="006D5A85"/>
    <w:rsid w:val="006D6022"/>
    <w:rsid w:val="006D781B"/>
    <w:rsid w:val="006E08A1"/>
    <w:rsid w:val="006E11D6"/>
    <w:rsid w:val="006E1831"/>
    <w:rsid w:val="006E20B1"/>
    <w:rsid w:val="006E2207"/>
    <w:rsid w:val="006E3D8D"/>
    <w:rsid w:val="006E6086"/>
    <w:rsid w:val="006E75CC"/>
    <w:rsid w:val="006E77E7"/>
    <w:rsid w:val="006F0675"/>
    <w:rsid w:val="006F1AE5"/>
    <w:rsid w:val="006F6FD1"/>
    <w:rsid w:val="00701112"/>
    <w:rsid w:val="00701A20"/>
    <w:rsid w:val="00704407"/>
    <w:rsid w:val="0070698E"/>
    <w:rsid w:val="00707879"/>
    <w:rsid w:val="007101AA"/>
    <w:rsid w:val="00711347"/>
    <w:rsid w:val="007118B6"/>
    <w:rsid w:val="00711E0C"/>
    <w:rsid w:val="00711F83"/>
    <w:rsid w:val="00713863"/>
    <w:rsid w:val="007202DD"/>
    <w:rsid w:val="00722BD6"/>
    <w:rsid w:val="00723480"/>
    <w:rsid w:val="00726361"/>
    <w:rsid w:val="007265B0"/>
    <w:rsid w:val="00727AAB"/>
    <w:rsid w:val="007300EB"/>
    <w:rsid w:val="00731883"/>
    <w:rsid w:val="00733A16"/>
    <w:rsid w:val="00736FF7"/>
    <w:rsid w:val="007377FE"/>
    <w:rsid w:val="00737BA7"/>
    <w:rsid w:val="00740401"/>
    <w:rsid w:val="0074230D"/>
    <w:rsid w:val="007433BB"/>
    <w:rsid w:val="00744EDA"/>
    <w:rsid w:val="00746703"/>
    <w:rsid w:val="007469AD"/>
    <w:rsid w:val="00750D73"/>
    <w:rsid w:val="00755CE6"/>
    <w:rsid w:val="00761C8A"/>
    <w:rsid w:val="00762A56"/>
    <w:rsid w:val="00764316"/>
    <w:rsid w:val="0076641E"/>
    <w:rsid w:val="007671A3"/>
    <w:rsid w:val="00771F06"/>
    <w:rsid w:val="0077244A"/>
    <w:rsid w:val="00772E6B"/>
    <w:rsid w:val="007772A9"/>
    <w:rsid w:val="0078008C"/>
    <w:rsid w:val="007839DA"/>
    <w:rsid w:val="00785071"/>
    <w:rsid w:val="00793B6E"/>
    <w:rsid w:val="00795D6B"/>
    <w:rsid w:val="007A43D3"/>
    <w:rsid w:val="007A46A8"/>
    <w:rsid w:val="007A6D9F"/>
    <w:rsid w:val="007B085C"/>
    <w:rsid w:val="007B2208"/>
    <w:rsid w:val="007B2CAD"/>
    <w:rsid w:val="007B3C64"/>
    <w:rsid w:val="007B3F6A"/>
    <w:rsid w:val="007B6C2D"/>
    <w:rsid w:val="007B7E18"/>
    <w:rsid w:val="007C408C"/>
    <w:rsid w:val="007C593A"/>
    <w:rsid w:val="007D0097"/>
    <w:rsid w:val="007D36B5"/>
    <w:rsid w:val="007D3C3C"/>
    <w:rsid w:val="007E20D0"/>
    <w:rsid w:val="007E50C9"/>
    <w:rsid w:val="007E518D"/>
    <w:rsid w:val="007F0B81"/>
    <w:rsid w:val="007F241A"/>
    <w:rsid w:val="007F2635"/>
    <w:rsid w:val="007F5C96"/>
    <w:rsid w:val="007F6F80"/>
    <w:rsid w:val="007F75D2"/>
    <w:rsid w:val="00800EFC"/>
    <w:rsid w:val="00802241"/>
    <w:rsid w:val="00802F9C"/>
    <w:rsid w:val="0080430D"/>
    <w:rsid w:val="00804762"/>
    <w:rsid w:val="00804F89"/>
    <w:rsid w:val="0080520A"/>
    <w:rsid w:val="00806809"/>
    <w:rsid w:val="0081336D"/>
    <w:rsid w:val="00815358"/>
    <w:rsid w:val="00815916"/>
    <w:rsid w:val="00816B96"/>
    <w:rsid w:val="00816EF3"/>
    <w:rsid w:val="00820E1B"/>
    <w:rsid w:val="00823A9D"/>
    <w:rsid w:val="0083010F"/>
    <w:rsid w:val="0083144A"/>
    <w:rsid w:val="00832B7A"/>
    <w:rsid w:val="0083501D"/>
    <w:rsid w:val="0083547D"/>
    <w:rsid w:val="008417DC"/>
    <w:rsid w:val="008421A8"/>
    <w:rsid w:val="008453E7"/>
    <w:rsid w:val="0085060A"/>
    <w:rsid w:val="00850AD0"/>
    <w:rsid w:val="00850AFD"/>
    <w:rsid w:val="00851F32"/>
    <w:rsid w:val="00860FED"/>
    <w:rsid w:val="00861CD9"/>
    <w:rsid w:val="00863150"/>
    <w:rsid w:val="00865191"/>
    <w:rsid w:val="00882059"/>
    <w:rsid w:val="00883365"/>
    <w:rsid w:val="00883D91"/>
    <w:rsid w:val="00885DC3"/>
    <w:rsid w:val="0088664E"/>
    <w:rsid w:val="00886EE8"/>
    <w:rsid w:val="00887B63"/>
    <w:rsid w:val="00890335"/>
    <w:rsid w:val="008908A4"/>
    <w:rsid w:val="00893353"/>
    <w:rsid w:val="0089540F"/>
    <w:rsid w:val="0089631F"/>
    <w:rsid w:val="00897827"/>
    <w:rsid w:val="008A170C"/>
    <w:rsid w:val="008A1FAE"/>
    <w:rsid w:val="008A29F6"/>
    <w:rsid w:val="008A3020"/>
    <w:rsid w:val="008A3587"/>
    <w:rsid w:val="008A37CD"/>
    <w:rsid w:val="008A548A"/>
    <w:rsid w:val="008A5F59"/>
    <w:rsid w:val="008A6776"/>
    <w:rsid w:val="008A6B74"/>
    <w:rsid w:val="008B05BB"/>
    <w:rsid w:val="008B6D6D"/>
    <w:rsid w:val="008C1CF8"/>
    <w:rsid w:val="008C2085"/>
    <w:rsid w:val="008C5C85"/>
    <w:rsid w:val="008C7C93"/>
    <w:rsid w:val="008D3416"/>
    <w:rsid w:val="008D60F4"/>
    <w:rsid w:val="008D67C5"/>
    <w:rsid w:val="008D789F"/>
    <w:rsid w:val="008E057E"/>
    <w:rsid w:val="008E2B9F"/>
    <w:rsid w:val="008E5743"/>
    <w:rsid w:val="008F2E33"/>
    <w:rsid w:val="008F71D6"/>
    <w:rsid w:val="00906234"/>
    <w:rsid w:val="009078F5"/>
    <w:rsid w:val="0090796E"/>
    <w:rsid w:val="00907D2B"/>
    <w:rsid w:val="00910F93"/>
    <w:rsid w:val="00911278"/>
    <w:rsid w:val="009114E0"/>
    <w:rsid w:val="00911EB4"/>
    <w:rsid w:val="0091418F"/>
    <w:rsid w:val="009144E3"/>
    <w:rsid w:val="00915C89"/>
    <w:rsid w:val="00915FB8"/>
    <w:rsid w:val="00916066"/>
    <w:rsid w:val="009168AD"/>
    <w:rsid w:val="00916D63"/>
    <w:rsid w:val="009171F4"/>
    <w:rsid w:val="009221A0"/>
    <w:rsid w:val="0092227B"/>
    <w:rsid w:val="00922D81"/>
    <w:rsid w:val="00926D32"/>
    <w:rsid w:val="009303D1"/>
    <w:rsid w:val="009305D0"/>
    <w:rsid w:val="009320F4"/>
    <w:rsid w:val="00936400"/>
    <w:rsid w:val="009366F9"/>
    <w:rsid w:val="009374A4"/>
    <w:rsid w:val="009376B7"/>
    <w:rsid w:val="0093795D"/>
    <w:rsid w:val="009403FC"/>
    <w:rsid w:val="009414E3"/>
    <w:rsid w:val="009425D1"/>
    <w:rsid w:val="00942E45"/>
    <w:rsid w:val="009446E2"/>
    <w:rsid w:val="00946721"/>
    <w:rsid w:val="00947502"/>
    <w:rsid w:val="009476C5"/>
    <w:rsid w:val="0095044C"/>
    <w:rsid w:val="00952D76"/>
    <w:rsid w:val="00953174"/>
    <w:rsid w:val="00953354"/>
    <w:rsid w:val="00961965"/>
    <w:rsid w:val="0096668F"/>
    <w:rsid w:val="00970AB1"/>
    <w:rsid w:val="009722FF"/>
    <w:rsid w:val="009727E1"/>
    <w:rsid w:val="009733C3"/>
    <w:rsid w:val="00973506"/>
    <w:rsid w:val="009735B8"/>
    <w:rsid w:val="00976811"/>
    <w:rsid w:val="009774AC"/>
    <w:rsid w:val="00980CEB"/>
    <w:rsid w:val="00981433"/>
    <w:rsid w:val="00984703"/>
    <w:rsid w:val="00984A38"/>
    <w:rsid w:val="009852F3"/>
    <w:rsid w:val="009854D8"/>
    <w:rsid w:val="00987E94"/>
    <w:rsid w:val="0099039C"/>
    <w:rsid w:val="009906C8"/>
    <w:rsid w:val="0099127C"/>
    <w:rsid w:val="00994DC2"/>
    <w:rsid w:val="009955F2"/>
    <w:rsid w:val="009A36F2"/>
    <w:rsid w:val="009A734D"/>
    <w:rsid w:val="009B1B42"/>
    <w:rsid w:val="009B1EF6"/>
    <w:rsid w:val="009B2DC7"/>
    <w:rsid w:val="009B3252"/>
    <w:rsid w:val="009B3415"/>
    <w:rsid w:val="009B3E2D"/>
    <w:rsid w:val="009B74F9"/>
    <w:rsid w:val="009D3382"/>
    <w:rsid w:val="009D5F0F"/>
    <w:rsid w:val="009D6B30"/>
    <w:rsid w:val="009E12A2"/>
    <w:rsid w:val="009E1491"/>
    <w:rsid w:val="009E289C"/>
    <w:rsid w:val="009E3EF4"/>
    <w:rsid w:val="009F08BD"/>
    <w:rsid w:val="009F0988"/>
    <w:rsid w:val="009F0C99"/>
    <w:rsid w:val="009F19B9"/>
    <w:rsid w:val="009F2B82"/>
    <w:rsid w:val="00A00812"/>
    <w:rsid w:val="00A00B3F"/>
    <w:rsid w:val="00A0282C"/>
    <w:rsid w:val="00A02FFB"/>
    <w:rsid w:val="00A039E6"/>
    <w:rsid w:val="00A04D3C"/>
    <w:rsid w:val="00A065B3"/>
    <w:rsid w:val="00A11864"/>
    <w:rsid w:val="00A11CA8"/>
    <w:rsid w:val="00A135EB"/>
    <w:rsid w:val="00A144DA"/>
    <w:rsid w:val="00A14610"/>
    <w:rsid w:val="00A162C1"/>
    <w:rsid w:val="00A20222"/>
    <w:rsid w:val="00A26B39"/>
    <w:rsid w:val="00A30CB5"/>
    <w:rsid w:val="00A31104"/>
    <w:rsid w:val="00A355E7"/>
    <w:rsid w:val="00A36B37"/>
    <w:rsid w:val="00A40A13"/>
    <w:rsid w:val="00A43A15"/>
    <w:rsid w:val="00A47248"/>
    <w:rsid w:val="00A51645"/>
    <w:rsid w:val="00A5213E"/>
    <w:rsid w:val="00A533B9"/>
    <w:rsid w:val="00A5567F"/>
    <w:rsid w:val="00A55C65"/>
    <w:rsid w:val="00A5758C"/>
    <w:rsid w:val="00A60B12"/>
    <w:rsid w:val="00A61BD5"/>
    <w:rsid w:val="00A63004"/>
    <w:rsid w:val="00A630DB"/>
    <w:rsid w:val="00A67716"/>
    <w:rsid w:val="00A71C44"/>
    <w:rsid w:val="00A71EC6"/>
    <w:rsid w:val="00A73EDC"/>
    <w:rsid w:val="00A768E3"/>
    <w:rsid w:val="00A774CB"/>
    <w:rsid w:val="00A812CB"/>
    <w:rsid w:val="00A813C7"/>
    <w:rsid w:val="00A81A52"/>
    <w:rsid w:val="00A833A6"/>
    <w:rsid w:val="00A83897"/>
    <w:rsid w:val="00A84322"/>
    <w:rsid w:val="00A9052B"/>
    <w:rsid w:val="00A92179"/>
    <w:rsid w:val="00A9516F"/>
    <w:rsid w:val="00A965C4"/>
    <w:rsid w:val="00A96F18"/>
    <w:rsid w:val="00AA0B84"/>
    <w:rsid w:val="00AA14D0"/>
    <w:rsid w:val="00AA4B17"/>
    <w:rsid w:val="00AA4CBE"/>
    <w:rsid w:val="00AA5B89"/>
    <w:rsid w:val="00AA61AD"/>
    <w:rsid w:val="00AA6ACE"/>
    <w:rsid w:val="00AA7158"/>
    <w:rsid w:val="00AB3705"/>
    <w:rsid w:val="00AB497E"/>
    <w:rsid w:val="00AB5F39"/>
    <w:rsid w:val="00AC0CAA"/>
    <w:rsid w:val="00AC2168"/>
    <w:rsid w:val="00AC46A4"/>
    <w:rsid w:val="00AD33A2"/>
    <w:rsid w:val="00AD65AC"/>
    <w:rsid w:val="00AD6FDA"/>
    <w:rsid w:val="00AE6440"/>
    <w:rsid w:val="00AE6809"/>
    <w:rsid w:val="00AE74FB"/>
    <w:rsid w:val="00AF0D4E"/>
    <w:rsid w:val="00AF1014"/>
    <w:rsid w:val="00AF1B10"/>
    <w:rsid w:val="00AF3CD5"/>
    <w:rsid w:val="00AF6031"/>
    <w:rsid w:val="00AF71C4"/>
    <w:rsid w:val="00B006C0"/>
    <w:rsid w:val="00B00E13"/>
    <w:rsid w:val="00B0105F"/>
    <w:rsid w:val="00B0337B"/>
    <w:rsid w:val="00B04D57"/>
    <w:rsid w:val="00B04D95"/>
    <w:rsid w:val="00B06287"/>
    <w:rsid w:val="00B06658"/>
    <w:rsid w:val="00B06F6D"/>
    <w:rsid w:val="00B07C6B"/>
    <w:rsid w:val="00B1139A"/>
    <w:rsid w:val="00B136E3"/>
    <w:rsid w:val="00B13EDC"/>
    <w:rsid w:val="00B144BD"/>
    <w:rsid w:val="00B14C8F"/>
    <w:rsid w:val="00B159E6"/>
    <w:rsid w:val="00B21603"/>
    <w:rsid w:val="00B21F2F"/>
    <w:rsid w:val="00B222D8"/>
    <w:rsid w:val="00B22AF5"/>
    <w:rsid w:val="00B24261"/>
    <w:rsid w:val="00B26FC6"/>
    <w:rsid w:val="00B30F6F"/>
    <w:rsid w:val="00B31500"/>
    <w:rsid w:val="00B34360"/>
    <w:rsid w:val="00B3515C"/>
    <w:rsid w:val="00B36074"/>
    <w:rsid w:val="00B37D37"/>
    <w:rsid w:val="00B40366"/>
    <w:rsid w:val="00B42A5F"/>
    <w:rsid w:val="00B43093"/>
    <w:rsid w:val="00B51B80"/>
    <w:rsid w:val="00B547C1"/>
    <w:rsid w:val="00B54F5A"/>
    <w:rsid w:val="00B616EF"/>
    <w:rsid w:val="00B628F4"/>
    <w:rsid w:val="00B65F15"/>
    <w:rsid w:val="00B70406"/>
    <w:rsid w:val="00B718B9"/>
    <w:rsid w:val="00B80E91"/>
    <w:rsid w:val="00B81BAC"/>
    <w:rsid w:val="00B82560"/>
    <w:rsid w:val="00B82C15"/>
    <w:rsid w:val="00B8367A"/>
    <w:rsid w:val="00B85A48"/>
    <w:rsid w:val="00B93C01"/>
    <w:rsid w:val="00B94083"/>
    <w:rsid w:val="00B9759B"/>
    <w:rsid w:val="00BA08A9"/>
    <w:rsid w:val="00BA1E0F"/>
    <w:rsid w:val="00BA2CA0"/>
    <w:rsid w:val="00BA47D2"/>
    <w:rsid w:val="00BA4FB0"/>
    <w:rsid w:val="00BA4FBF"/>
    <w:rsid w:val="00BA6674"/>
    <w:rsid w:val="00BA7608"/>
    <w:rsid w:val="00BB00E4"/>
    <w:rsid w:val="00BB1CF2"/>
    <w:rsid w:val="00BB5E46"/>
    <w:rsid w:val="00BB6D11"/>
    <w:rsid w:val="00BC15DA"/>
    <w:rsid w:val="00BC1A55"/>
    <w:rsid w:val="00BC2865"/>
    <w:rsid w:val="00BC434C"/>
    <w:rsid w:val="00BC7F15"/>
    <w:rsid w:val="00BD1D37"/>
    <w:rsid w:val="00BD70E2"/>
    <w:rsid w:val="00BD7A88"/>
    <w:rsid w:val="00BE0E08"/>
    <w:rsid w:val="00BE265D"/>
    <w:rsid w:val="00BE492E"/>
    <w:rsid w:val="00BF3597"/>
    <w:rsid w:val="00BF5B29"/>
    <w:rsid w:val="00BF797E"/>
    <w:rsid w:val="00C041AB"/>
    <w:rsid w:val="00C05AA0"/>
    <w:rsid w:val="00C074AC"/>
    <w:rsid w:val="00C10874"/>
    <w:rsid w:val="00C133A4"/>
    <w:rsid w:val="00C15B55"/>
    <w:rsid w:val="00C16550"/>
    <w:rsid w:val="00C16F5E"/>
    <w:rsid w:val="00C212EB"/>
    <w:rsid w:val="00C24077"/>
    <w:rsid w:val="00C24A7E"/>
    <w:rsid w:val="00C2764A"/>
    <w:rsid w:val="00C30C66"/>
    <w:rsid w:val="00C3160E"/>
    <w:rsid w:val="00C322B7"/>
    <w:rsid w:val="00C335E4"/>
    <w:rsid w:val="00C34719"/>
    <w:rsid w:val="00C35EDF"/>
    <w:rsid w:val="00C407EF"/>
    <w:rsid w:val="00C44AB0"/>
    <w:rsid w:val="00C4657C"/>
    <w:rsid w:val="00C470A4"/>
    <w:rsid w:val="00C51E6F"/>
    <w:rsid w:val="00C54301"/>
    <w:rsid w:val="00C55D87"/>
    <w:rsid w:val="00C6002F"/>
    <w:rsid w:val="00C60F3E"/>
    <w:rsid w:val="00C6263E"/>
    <w:rsid w:val="00C6555B"/>
    <w:rsid w:val="00C75B79"/>
    <w:rsid w:val="00C80BCB"/>
    <w:rsid w:val="00C816DF"/>
    <w:rsid w:val="00C818D2"/>
    <w:rsid w:val="00C81940"/>
    <w:rsid w:val="00C82B22"/>
    <w:rsid w:val="00C83354"/>
    <w:rsid w:val="00C84C1F"/>
    <w:rsid w:val="00C907B5"/>
    <w:rsid w:val="00C95539"/>
    <w:rsid w:val="00C95B78"/>
    <w:rsid w:val="00C97678"/>
    <w:rsid w:val="00CA11D8"/>
    <w:rsid w:val="00CA4082"/>
    <w:rsid w:val="00CB1B09"/>
    <w:rsid w:val="00CB3D9C"/>
    <w:rsid w:val="00CC2231"/>
    <w:rsid w:val="00CC4E1A"/>
    <w:rsid w:val="00CC6C4E"/>
    <w:rsid w:val="00CD026B"/>
    <w:rsid w:val="00CD0814"/>
    <w:rsid w:val="00CD20F0"/>
    <w:rsid w:val="00CD319D"/>
    <w:rsid w:val="00CD4B80"/>
    <w:rsid w:val="00CD4E31"/>
    <w:rsid w:val="00CD648F"/>
    <w:rsid w:val="00CE00D1"/>
    <w:rsid w:val="00CE0F0A"/>
    <w:rsid w:val="00CE2AAC"/>
    <w:rsid w:val="00CE32CB"/>
    <w:rsid w:val="00CE3B88"/>
    <w:rsid w:val="00CE3E55"/>
    <w:rsid w:val="00CE72E7"/>
    <w:rsid w:val="00CF1DEE"/>
    <w:rsid w:val="00CF30E0"/>
    <w:rsid w:val="00CF3777"/>
    <w:rsid w:val="00CF5E41"/>
    <w:rsid w:val="00CF6848"/>
    <w:rsid w:val="00CF7B01"/>
    <w:rsid w:val="00CF7DE4"/>
    <w:rsid w:val="00D0133B"/>
    <w:rsid w:val="00D01657"/>
    <w:rsid w:val="00D02689"/>
    <w:rsid w:val="00D04455"/>
    <w:rsid w:val="00D05664"/>
    <w:rsid w:val="00D05B4A"/>
    <w:rsid w:val="00D10168"/>
    <w:rsid w:val="00D1255F"/>
    <w:rsid w:val="00D140BE"/>
    <w:rsid w:val="00D15623"/>
    <w:rsid w:val="00D167DC"/>
    <w:rsid w:val="00D17BE7"/>
    <w:rsid w:val="00D204AF"/>
    <w:rsid w:val="00D21756"/>
    <w:rsid w:val="00D22883"/>
    <w:rsid w:val="00D23AEB"/>
    <w:rsid w:val="00D23E15"/>
    <w:rsid w:val="00D24A64"/>
    <w:rsid w:val="00D277BB"/>
    <w:rsid w:val="00D30237"/>
    <w:rsid w:val="00D372C5"/>
    <w:rsid w:val="00D4097A"/>
    <w:rsid w:val="00D417F1"/>
    <w:rsid w:val="00D42988"/>
    <w:rsid w:val="00D4445B"/>
    <w:rsid w:val="00D44628"/>
    <w:rsid w:val="00D4601B"/>
    <w:rsid w:val="00D47D51"/>
    <w:rsid w:val="00D51ADF"/>
    <w:rsid w:val="00D545A8"/>
    <w:rsid w:val="00D57474"/>
    <w:rsid w:val="00D602F4"/>
    <w:rsid w:val="00D635E1"/>
    <w:rsid w:val="00D63992"/>
    <w:rsid w:val="00D63B19"/>
    <w:rsid w:val="00D64B4D"/>
    <w:rsid w:val="00D70CE0"/>
    <w:rsid w:val="00D7187F"/>
    <w:rsid w:val="00D766FD"/>
    <w:rsid w:val="00D76806"/>
    <w:rsid w:val="00D81CCF"/>
    <w:rsid w:val="00D85781"/>
    <w:rsid w:val="00D86BFF"/>
    <w:rsid w:val="00D90A1F"/>
    <w:rsid w:val="00D912DC"/>
    <w:rsid w:val="00D93C2D"/>
    <w:rsid w:val="00D94675"/>
    <w:rsid w:val="00DA0853"/>
    <w:rsid w:val="00DA2459"/>
    <w:rsid w:val="00DA4F62"/>
    <w:rsid w:val="00DA6498"/>
    <w:rsid w:val="00DB1086"/>
    <w:rsid w:val="00DB1095"/>
    <w:rsid w:val="00DB2445"/>
    <w:rsid w:val="00DB683E"/>
    <w:rsid w:val="00DC0258"/>
    <w:rsid w:val="00DC1AA8"/>
    <w:rsid w:val="00DC1D5B"/>
    <w:rsid w:val="00DC58C3"/>
    <w:rsid w:val="00DC7587"/>
    <w:rsid w:val="00DD36C1"/>
    <w:rsid w:val="00DE4577"/>
    <w:rsid w:val="00DE7B24"/>
    <w:rsid w:val="00DF0818"/>
    <w:rsid w:val="00DF1651"/>
    <w:rsid w:val="00DF22B3"/>
    <w:rsid w:val="00DF23BE"/>
    <w:rsid w:val="00DF3071"/>
    <w:rsid w:val="00E07249"/>
    <w:rsid w:val="00E111F8"/>
    <w:rsid w:val="00E1281B"/>
    <w:rsid w:val="00E1354E"/>
    <w:rsid w:val="00E17515"/>
    <w:rsid w:val="00E20E17"/>
    <w:rsid w:val="00E244E0"/>
    <w:rsid w:val="00E246BE"/>
    <w:rsid w:val="00E24F3C"/>
    <w:rsid w:val="00E26217"/>
    <w:rsid w:val="00E31BEF"/>
    <w:rsid w:val="00E32AF7"/>
    <w:rsid w:val="00E33DDF"/>
    <w:rsid w:val="00E3707B"/>
    <w:rsid w:val="00E37112"/>
    <w:rsid w:val="00E42F67"/>
    <w:rsid w:val="00E43C96"/>
    <w:rsid w:val="00E43ED3"/>
    <w:rsid w:val="00E45B28"/>
    <w:rsid w:val="00E45DFB"/>
    <w:rsid w:val="00E47DA6"/>
    <w:rsid w:val="00E50C37"/>
    <w:rsid w:val="00E512EB"/>
    <w:rsid w:val="00E52BBC"/>
    <w:rsid w:val="00E5411E"/>
    <w:rsid w:val="00E54F34"/>
    <w:rsid w:val="00E56454"/>
    <w:rsid w:val="00E60E74"/>
    <w:rsid w:val="00E62A9B"/>
    <w:rsid w:val="00E65FEE"/>
    <w:rsid w:val="00E6739A"/>
    <w:rsid w:val="00E70888"/>
    <w:rsid w:val="00E712E2"/>
    <w:rsid w:val="00E71F3D"/>
    <w:rsid w:val="00E72243"/>
    <w:rsid w:val="00E72B26"/>
    <w:rsid w:val="00E77997"/>
    <w:rsid w:val="00E806AF"/>
    <w:rsid w:val="00E819AC"/>
    <w:rsid w:val="00E8284B"/>
    <w:rsid w:val="00E83D69"/>
    <w:rsid w:val="00E86CA4"/>
    <w:rsid w:val="00E8707E"/>
    <w:rsid w:val="00E87EFF"/>
    <w:rsid w:val="00E942C4"/>
    <w:rsid w:val="00E977BC"/>
    <w:rsid w:val="00EA39E9"/>
    <w:rsid w:val="00EA7274"/>
    <w:rsid w:val="00EA7B1A"/>
    <w:rsid w:val="00EB04BD"/>
    <w:rsid w:val="00EB082E"/>
    <w:rsid w:val="00EB2AC7"/>
    <w:rsid w:val="00EB3160"/>
    <w:rsid w:val="00EB5299"/>
    <w:rsid w:val="00EB5687"/>
    <w:rsid w:val="00EC6CEE"/>
    <w:rsid w:val="00ED0215"/>
    <w:rsid w:val="00ED0D13"/>
    <w:rsid w:val="00ED155A"/>
    <w:rsid w:val="00ED25D7"/>
    <w:rsid w:val="00ED260B"/>
    <w:rsid w:val="00ED4759"/>
    <w:rsid w:val="00ED5597"/>
    <w:rsid w:val="00ED5C2C"/>
    <w:rsid w:val="00ED6BB5"/>
    <w:rsid w:val="00EE27C6"/>
    <w:rsid w:val="00EE2FB4"/>
    <w:rsid w:val="00EE60CF"/>
    <w:rsid w:val="00EF0157"/>
    <w:rsid w:val="00EF030F"/>
    <w:rsid w:val="00EF1F72"/>
    <w:rsid w:val="00EF4012"/>
    <w:rsid w:val="00EF4761"/>
    <w:rsid w:val="00EF50A9"/>
    <w:rsid w:val="00EF6AFF"/>
    <w:rsid w:val="00F01828"/>
    <w:rsid w:val="00F023F4"/>
    <w:rsid w:val="00F0345B"/>
    <w:rsid w:val="00F050E6"/>
    <w:rsid w:val="00F122C0"/>
    <w:rsid w:val="00F14F9F"/>
    <w:rsid w:val="00F2132F"/>
    <w:rsid w:val="00F21A3A"/>
    <w:rsid w:val="00F229DA"/>
    <w:rsid w:val="00F247AD"/>
    <w:rsid w:val="00F2663B"/>
    <w:rsid w:val="00F278AB"/>
    <w:rsid w:val="00F3206C"/>
    <w:rsid w:val="00F32095"/>
    <w:rsid w:val="00F34910"/>
    <w:rsid w:val="00F358D3"/>
    <w:rsid w:val="00F35BD4"/>
    <w:rsid w:val="00F36B79"/>
    <w:rsid w:val="00F41BEF"/>
    <w:rsid w:val="00F43F16"/>
    <w:rsid w:val="00F4499B"/>
    <w:rsid w:val="00F50053"/>
    <w:rsid w:val="00F5321F"/>
    <w:rsid w:val="00F5435D"/>
    <w:rsid w:val="00F54576"/>
    <w:rsid w:val="00F57BDB"/>
    <w:rsid w:val="00F612FF"/>
    <w:rsid w:val="00F632A4"/>
    <w:rsid w:val="00F64843"/>
    <w:rsid w:val="00F71A5E"/>
    <w:rsid w:val="00F74493"/>
    <w:rsid w:val="00F81B19"/>
    <w:rsid w:val="00F82D91"/>
    <w:rsid w:val="00F848DA"/>
    <w:rsid w:val="00F85A7E"/>
    <w:rsid w:val="00F8732E"/>
    <w:rsid w:val="00F875DF"/>
    <w:rsid w:val="00F87B28"/>
    <w:rsid w:val="00F91336"/>
    <w:rsid w:val="00F91AA4"/>
    <w:rsid w:val="00FA0DEB"/>
    <w:rsid w:val="00FA34C0"/>
    <w:rsid w:val="00FA3CFF"/>
    <w:rsid w:val="00FA53DB"/>
    <w:rsid w:val="00FA6C06"/>
    <w:rsid w:val="00FA6FBA"/>
    <w:rsid w:val="00FB0119"/>
    <w:rsid w:val="00FB0ECA"/>
    <w:rsid w:val="00FB137E"/>
    <w:rsid w:val="00FB250E"/>
    <w:rsid w:val="00FB385C"/>
    <w:rsid w:val="00FB43CB"/>
    <w:rsid w:val="00FB66DB"/>
    <w:rsid w:val="00FB697F"/>
    <w:rsid w:val="00FB6D39"/>
    <w:rsid w:val="00FC05A9"/>
    <w:rsid w:val="00FC20F9"/>
    <w:rsid w:val="00FC3BD4"/>
    <w:rsid w:val="00FC3EB7"/>
    <w:rsid w:val="00FC445B"/>
    <w:rsid w:val="00FC58D5"/>
    <w:rsid w:val="00FC7495"/>
    <w:rsid w:val="00FD37BB"/>
    <w:rsid w:val="00FD4C0F"/>
    <w:rsid w:val="00FD7CF0"/>
    <w:rsid w:val="00FD7EE0"/>
    <w:rsid w:val="00FE0EAE"/>
    <w:rsid w:val="00FE5191"/>
    <w:rsid w:val="00FE5543"/>
    <w:rsid w:val="00FE615A"/>
    <w:rsid w:val="00FE7A6A"/>
    <w:rsid w:val="00FF3A44"/>
    <w:rsid w:val="00FF3AC3"/>
    <w:rsid w:val="00FF3EA3"/>
    <w:rsid w:val="00FF42BC"/>
    <w:rsid w:val="00FF494B"/>
    <w:rsid w:val="00FF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 strokecolor="#a5a5a5">
      <v:fill color="white" type="frame"/>
      <v:stroke dashstyle="1 1" color="#a5a5a5" on="f"/>
    </o:shapedefaults>
    <o:shapelayout v:ext="edit">
      <o:idmap v:ext="edit" data="2"/>
    </o:shapelayout>
  </w:shapeDefaults>
  <w:decimalSymbol w:val="."/>
  <w:listSeparator w:val=","/>
  <w14:docId w14:val="62A23C59"/>
  <w15:docId w15:val="{0CFE4149-E1A6-4B54-9AE0-78C0B2A27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57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0757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0757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0757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10757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10757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07579"/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6D2C46"/>
    <w:rPr>
      <w:color w:val="80008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66DB"/>
    <w:pPr>
      <w:pBdr>
        <w:bottom w:val="single" w:sz="4" w:space="4" w:color="4F81BD"/>
      </w:pBdr>
      <w:spacing w:after="280"/>
      <w:ind w:left="936" w:right="936"/>
    </w:pPr>
    <w:rPr>
      <w:rFonts w:ascii="Calibri" w:eastAsia="Calibri" w:hAnsi="Calibri"/>
      <w:b/>
      <w:bCs/>
      <w:i/>
      <w:iCs/>
      <w:color w:val="1F497D"/>
      <w:sz w:val="12"/>
      <w:szCs w:val="1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66DB"/>
    <w:rPr>
      <w:b/>
      <w:bCs/>
      <w:i/>
      <w:iCs/>
      <w:color w:val="1F497D"/>
      <w:sz w:val="12"/>
      <w:szCs w:val="12"/>
    </w:rPr>
  </w:style>
  <w:style w:type="character" w:styleId="UnresolvedMention">
    <w:name w:val="Unresolved Mention"/>
    <w:basedOn w:val="DefaultParagraphFont"/>
    <w:uiPriority w:val="99"/>
    <w:semiHidden/>
    <w:unhideWhenUsed/>
    <w:rsid w:val="00F32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1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0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9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6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9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67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57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5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7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902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8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9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1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8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7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mailto:secretary-of-state@narrowway.support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mi\Desktop\registrars%20latest%20and%20greatest\letterhead%20for%20the%20people%20for%20The%20United%20States%20of%20Amer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for the people for The United States of America</Template>
  <TotalTime>4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2783</CharactersWithSpaces>
  <SharedDoc>false</SharedDoc>
  <HLinks>
    <vt:vector size="12" baseType="variant">
      <vt:variant>
        <vt:i4>458794</vt:i4>
      </vt:variant>
      <vt:variant>
        <vt:i4>3</vt:i4>
      </vt:variant>
      <vt:variant>
        <vt:i4>0</vt:i4>
      </vt:variant>
      <vt:variant>
        <vt:i4>5</vt:i4>
      </vt:variant>
      <vt:variant>
        <vt:lpwstr>mailto:registrar@generalpostoffice.international</vt:lpwstr>
      </vt:variant>
      <vt:variant>
        <vt:lpwstr/>
      </vt:variant>
      <vt:variant>
        <vt:i4>2359309</vt:i4>
      </vt:variant>
      <vt:variant>
        <vt:i4>0</vt:i4>
      </vt:variant>
      <vt:variant>
        <vt:i4>0</vt:i4>
      </vt:variant>
      <vt:variant>
        <vt:i4>5</vt:i4>
      </vt:variant>
      <vt:variant>
        <vt:lpwstr>mailto:secretaryofstate@theunitedstatesofamerica1781.com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Papi</dc:creator>
  <cp:keywords/>
  <dc:description/>
  <cp:lastModifiedBy>Micky Formanack</cp:lastModifiedBy>
  <cp:revision>2</cp:revision>
  <cp:lastPrinted>2022-11-21T02:48:00Z</cp:lastPrinted>
  <dcterms:created xsi:type="dcterms:W3CDTF">2022-12-03T04:08:00Z</dcterms:created>
  <dcterms:modified xsi:type="dcterms:W3CDTF">2022-12-03T04:08:00Z</dcterms:modified>
</cp:coreProperties>
</file>